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FCDB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Hugh CLERK</w:t>
      </w:r>
      <w:r>
        <w:rPr>
          <w:rFonts w:ascii="Times New Roman" w:hAnsi="Times New Roman" w:cs="Times New Roman"/>
          <w:lang w:val="en-US"/>
        </w:rPr>
        <w:t xml:space="preserve">       (fl.1490)</w:t>
      </w:r>
    </w:p>
    <w:p w14:paraId="79B32A22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</w:p>
    <w:p w14:paraId="69644C9D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</w:p>
    <w:p w14:paraId="47DC2363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He made a plaint of trespass against Percival Tomson of London,</w:t>
      </w:r>
    </w:p>
    <w:p w14:paraId="63466C92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armourer(q.v.).      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 )</w:t>
      </w:r>
    </w:p>
    <w:p w14:paraId="1FC0148D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</w:p>
    <w:p w14:paraId="26E13433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</w:p>
    <w:p w14:paraId="289C4D3D" w14:textId="77777777" w:rsidR="003F3824" w:rsidRDefault="003F3824" w:rsidP="003F382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30 October 2025</w:t>
      </w:r>
    </w:p>
    <w:p w14:paraId="1263349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3F414" w14:textId="77777777" w:rsidR="00A42312" w:rsidRDefault="00A42312" w:rsidP="00086E2C">
      <w:pPr>
        <w:spacing w:after="0" w:line="240" w:lineRule="auto"/>
      </w:pPr>
      <w:r>
        <w:separator/>
      </w:r>
    </w:p>
  </w:endnote>
  <w:endnote w:type="continuationSeparator" w:id="0">
    <w:p w14:paraId="028689CA" w14:textId="77777777" w:rsidR="00A42312" w:rsidRDefault="00A4231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11E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A3B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5420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AA5BB" w14:textId="77777777" w:rsidR="00A42312" w:rsidRDefault="00A42312" w:rsidP="00086E2C">
      <w:pPr>
        <w:spacing w:after="0" w:line="240" w:lineRule="auto"/>
      </w:pPr>
      <w:r>
        <w:separator/>
      </w:r>
    </w:p>
  </w:footnote>
  <w:footnote w:type="continuationSeparator" w:id="0">
    <w:p w14:paraId="7A169224" w14:textId="77777777" w:rsidR="00A42312" w:rsidRDefault="00A4231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E3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42A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30F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824"/>
    <w:rsid w:val="00086E2C"/>
    <w:rsid w:val="000A2E7A"/>
    <w:rsid w:val="002244B7"/>
    <w:rsid w:val="00314D94"/>
    <w:rsid w:val="003F3824"/>
    <w:rsid w:val="00617568"/>
    <w:rsid w:val="006E68FA"/>
    <w:rsid w:val="007A02DE"/>
    <w:rsid w:val="00A4231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475A8"/>
  <w15:chartTrackingRefBased/>
  <w15:docId w15:val="{098F8438-0CA2-4D5F-82E2-9C7A82BE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F38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382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209</Characters>
  <Application>Microsoft Office Word</Application>
  <DocSecurity>0</DocSecurity>
  <Lines>11</Lines>
  <Paragraphs>7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2026-04-18T06:54:00Z</dcterms:created>
  <dcterms:modified xsi:type="dcterms:W3CDTF">2026-04-18T06:55:00Z</dcterms:modified>
</cp:coreProperties>
</file>