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56B" w:rsidRDefault="003C756B" w:rsidP="003C756B">
      <w:pPr>
        <w:rPr>
          <w:rStyle w:val="s1"/>
        </w:rPr>
      </w:pPr>
      <w:r>
        <w:rPr>
          <w:rStyle w:val="s1"/>
          <w:u w:val="single"/>
        </w:rPr>
        <w:t>Henry CLERK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3C756B" w:rsidRDefault="003C756B" w:rsidP="003C756B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Scarning</w:t>
      </w:r>
      <w:proofErr w:type="spellEnd"/>
      <w:r>
        <w:rPr>
          <w:rStyle w:val="s1"/>
        </w:rPr>
        <w:t>, Norfolk.</w:t>
      </w:r>
    </w:p>
    <w:p w:rsidR="003C756B" w:rsidRDefault="003C756B" w:rsidP="003C756B">
      <w:pPr>
        <w:rPr>
          <w:rStyle w:val="s1"/>
        </w:rPr>
      </w:pPr>
    </w:p>
    <w:p w:rsidR="003C756B" w:rsidRDefault="003C756B" w:rsidP="003C756B">
      <w:pPr>
        <w:rPr>
          <w:rStyle w:val="s1"/>
        </w:rPr>
      </w:pPr>
    </w:p>
    <w:p w:rsidR="003C756B" w:rsidRDefault="003C756B" w:rsidP="003C756B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3C756B" w:rsidRDefault="003C756B" w:rsidP="003C756B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65)</w:t>
      </w:r>
    </w:p>
    <w:p w:rsidR="003C756B" w:rsidRDefault="003C756B" w:rsidP="003C756B">
      <w:pPr>
        <w:rPr>
          <w:rStyle w:val="s1"/>
        </w:rPr>
      </w:pPr>
    </w:p>
    <w:p w:rsidR="003C756B" w:rsidRDefault="003C756B" w:rsidP="003C756B">
      <w:pPr>
        <w:rPr>
          <w:rStyle w:val="s1"/>
        </w:rPr>
      </w:pPr>
    </w:p>
    <w:p w:rsidR="003C756B" w:rsidRDefault="003C756B" w:rsidP="003C756B">
      <w:pPr>
        <w:rPr>
          <w:rStyle w:val="s1"/>
        </w:rPr>
      </w:pPr>
      <w:r>
        <w:rPr>
          <w:rStyle w:val="s1"/>
        </w:rPr>
        <w:t xml:space="preserve">8 February 2017  </w:t>
      </w:r>
    </w:p>
    <w:p w:rsidR="006B2F86" w:rsidRPr="00E71FC3" w:rsidRDefault="003C75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56B" w:rsidRDefault="003C756B" w:rsidP="00E71FC3">
      <w:r>
        <w:separator/>
      </w:r>
    </w:p>
  </w:endnote>
  <w:endnote w:type="continuationSeparator" w:id="0">
    <w:p w:rsidR="003C756B" w:rsidRDefault="003C75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56B" w:rsidRDefault="003C756B" w:rsidP="00E71FC3">
      <w:r>
        <w:separator/>
      </w:r>
    </w:p>
  </w:footnote>
  <w:footnote w:type="continuationSeparator" w:id="0">
    <w:p w:rsidR="003C756B" w:rsidRDefault="003C75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6B"/>
    <w:rsid w:val="001A7C09"/>
    <w:rsid w:val="003C75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C418F0-CC49-4FC4-BF21-FB81EAAD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C75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3C756B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3C756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C756B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2017-02-16T19:26:00Z</dcterms:created>
  <dcterms:modified xsi:type="dcterms:W3CDTF">2017-02-16T19:26:00Z</dcterms:modified>
</cp:coreProperties>
</file>