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834E8" w14:textId="77777777" w:rsidR="0031339E" w:rsidRDefault="0031339E" w:rsidP="00313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CLERK</w:t>
      </w:r>
      <w:r>
        <w:rPr>
          <w:rFonts w:ascii="Times New Roman" w:hAnsi="Times New Roman" w:cs="Times New Roman"/>
          <w:sz w:val="24"/>
          <w:szCs w:val="24"/>
        </w:rPr>
        <w:t xml:space="preserve">        (fl.1460)</w:t>
      </w:r>
    </w:p>
    <w:p w14:paraId="3F62ABA2" w14:textId="77777777" w:rsidR="0031339E" w:rsidRDefault="0031339E" w:rsidP="00313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Lynn. Cutler.</w:t>
      </w:r>
    </w:p>
    <w:p w14:paraId="475F295D" w14:textId="77777777" w:rsidR="0031339E" w:rsidRDefault="0031339E" w:rsidP="00313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C2A183" w14:textId="77777777" w:rsidR="0031339E" w:rsidRDefault="0031339E" w:rsidP="00313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BAF86E" w14:textId="77777777" w:rsidR="0031339E" w:rsidRDefault="0031339E" w:rsidP="00313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Wyche of London, mercer(q.v.), brought a plaint of debt against him </w:t>
      </w:r>
    </w:p>
    <w:p w14:paraId="18D965A3" w14:textId="77777777" w:rsidR="0031339E" w:rsidRDefault="0031339E" w:rsidP="00313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several others.</w:t>
      </w:r>
    </w:p>
    <w:p w14:paraId="671CD13D" w14:textId="3AD3EF3D" w:rsidR="0031339E" w:rsidRDefault="0031339E" w:rsidP="00313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056D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FFF0E82" w14:textId="77777777" w:rsidR="00273C53" w:rsidRDefault="00273C53" w:rsidP="00273C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Thomas Nyche of London, mercer(q.v.), brought a plaint of debt against him.</w:t>
      </w:r>
    </w:p>
    <w:p w14:paraId="66DC5A48" w14:textId="77777777" w:rsidR="00273C53" w:rsidRDefault="00273C53" w:rsidP="00273C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D056D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7A0992A" w14:textId="77777777" w:rsidR="00A42565" w:rsidRDefault="00A42565" w:rsidP="00A425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Thomas Nyche of London, mercer(q.v.), brought a plaint of debt against him,</w:t>
      </w:r>
    </w:p>
    <w:p w14:paraId="1720C5A3" w14:textId="77777777" w:rsidR="00A42565" w:rsidRDefault="00A42565" w:rsidP="00A425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James Grover of Guildford, Surrey(q.v.), Thomas Conyng of Boston,</w:t>
      </w:r>
    </w:p>
    <w:p w14:paraId="5F4ACED6" w14:textId="77777777" w:rsidR="00A42565" w:rsidRDefault="00A42565" w:rsidP="00A425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Lincolnshire(q.v.), Thomas Edynton of Guildford(q.v.), his wife, Alice(q.v.),</w:t>
      </w:r>
    </w:p>
    <w:p w14:paraId="53EDD2AA" w14:textId="77777777" w:rsidR="00A42565" w:rsidRDefault="00A42565" w:rsidP="00A425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and others.</w:t>
      </w:r>
    </w:p>
    <w:p w14:paraId="65B7A550" w14:textId="77777777" w:rsidR="00A42565" w:rsidRDefault="00A42565" w:rsidP="00A425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8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http://aalt.law.uh.edu/Indices/CP40Indices/CP40no796/CP40no796Pl.htm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F8DDA5D" w14:textId="77777777" w:rsidR="00273C53" w:rsidRDefault="00273C53" w:rsidP="00313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9405BF" w14:textId="77777777" w:rsidR="0031339E" w:rsidRDefault="0031339E" w:rsidP="00313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A8BAD7" w14:textId="70FE580E" w:rsidR="0031339E" w:rsidRDefault="0031339E" w:rsidP="00313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88388" w14:textId="68851183" w:rsidR="00273C53" w:rsidRDefault="00273C53" w:rsidP="00313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2022</w:t>
      </w:r>
    </w:p>
    <w:p w14:paraId="53FDB551" w14:textId="5388F58E" w:rsidR="00A42565" w:rsidRDefault="00A42565" w:rsidP="00313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2023</w:t>
      </w:r>
    </w:p>
    <w:p w14:paraId="713C0F0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34649" w14:textId="77777777" w:rsidR="0016493F" w:rsidRDefault="0016493F" w:rsidP="009139A6">
      <w:r>
        <w:separator/>
      </w:r>
    </w:p>
  </w:endnote>
  <w:endnote w:type="continuationSeparator" w:id="0">
    <w:p w14:paraId="31748B77" w14:textId="77777777" w:rsidR="0016493F" w:rsidRDefault="001649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FCC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3D3A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80D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16E67" w14:textId="77777777" w:rsidR="0016493F" w:rsidRDefault="0016493F" w:rsidP="009139A6">
      <w:r>
        <w:separator/>
      </w:r>
    </w:p>
  </w:footnote>
  <w:footnote w:type="continuationSeparator" w:id="0">
    <w:p w14:paraId="7FB4AF76" w14:textId="77777777" w:rsidR="0016493F" w:rsidRDefault="001649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AAC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A3A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11B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9E"/>
    <w:rsid w:val="000666E0"/>
    <w:rsid w:val="0016493F"/>
    <w:rsid w:val="002510B7"/>
    <w:rsid w:val="00273C53"/>
    <w:rsid w:val="0031339E"/>
    <w:rsid w:val="005C130B"/>
    <w:rsid w:val="00826F5C"/>
    <w:rsid w:val="009139A6"/>
    <w:rsid w:val="009448BB"/>
    <w:rsid w:val="00A3176C"/>
    <w:rsid w:val="00A42565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AABAB"/>
  <w15:chartTrackingRefBased/>
  <w15:docId w15:val="{B97D94C8-B91E-4CCD-A219-F595924F3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33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96/CP40no796Pl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IDXCP40no799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8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2022-10-21T13:46:00Z</dcterms:created>
  <dcterms:modified xsi:type="dcterms:W3CDTF">2023-03-25T19:45:00Z</dcterms:modified>
</cp:coreProperties>
</file>