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0871C" w14:textId="77777777" w:rsidR="000E3083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CLERK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1E6C2540" w14:textId="77777777" w:rsidR="000E3083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DDC744" w14:textId="77777777" w:rsidR="000E3083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324C54" w14:textId="77777777" w:rsidR="000E3083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Everdon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CA6F713" w14:textId="77777777" w:rsidR="000E3083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Sir William </w:t>
      </w:r>
      <w:proofErr w:type="spellStart"/>
      <w:r w:rsidRPr="00E067EB"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C617576" w14:textId="77777777" w:rsidR="000E3083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20-44)</w:t>
      </w:r>
    </w:p>
    <w:p w14:paraId="11E3F661" w14:textId="77777777" w:rsidR="000E3083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F97CA" w14:textId="77777777" w:rsidR="000E3083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1F1532" w14:textId="77777777" w:rsidR="000E3083" w:rsidRPr="00E067EB" w:rsidRDefault="000E3083" w:rsidP="000E3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1FD31D20" w14:textId="007CFFE7" w:rsidR="00BA00AB" w:rsidRPr="000E308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E30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9F05C" w14:textId="77777777" w:rsidR="000E3083" w:rsidRDefault="000E3083" w:rsidP="009139A6">
      <w:r>
        <w:separator/>
      </w:r>
    </w:p>
  </w:endnote>
  <w:endnote w:type="continuationSeparator" w:id="0">
    <w:p w14:paraId="2E3CE578" w14:textId="77777777" w:rsidR="000E3083" w:rsidRDefault="000E30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3A9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01A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CE4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11AD6" w14:textId="77777777" w:rsidR="000E3083" w:rsidRDefault="000E3083" w:rsidP="009139A6">
      <w:r>
        <w:separator/>
      </w:r>
    </w:p>
  </w:footnote>
  <w:footnote w:type="continuationSeparator" w:id="0">
    <w:p w14:paraId="7D5883F4" w14:textId="77777777" w:rsidR="000E3083" w:rsidRDefault="000E30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AC0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8A6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A9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083"/>
    <w:rsid w:val="000666E0"/>
    <w:rsid w:val="000E308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404A"/>
  <w15:chartTrackingRefBased/>
  <w15:docId w15:val="{DA010908-D76C-4C2C-B2EC-6474ED03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2021-09-23T18:12:00Z</dcterms:created>
  <dcterms:modified xsi:type="dcterms:W3CDTF">2021-09-23T18:12:00Z</dcterms:modified>
</cp:coreProperties>
</file>