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857B1" w14:textId="77777777" w:rsidR="00453BCE" w:rsidRDefault="00453BCE" w:rsidP="00453B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CLERK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50D915AA" w14:textId="77777777" w:rsidR="00453BCE" w:rsidRDefault="00453BCE" w:rsidP="00453BCE">
      <w:pPr>
        <w:rPr>
          <w:rFonts w:ascii="Times New Roman" w:hAnsi="Times New Roman" w:cs="Times New Roman"/>
          <w:sz w:val="24"/>
          <w:szCs w:val="24"/>
        </w:rPr>
      </w:pPr>
    </w:p>
    <w:p w14:paraId="3320F80B" w14:textId="77777777" w:rsidR="00453BCE" w:rsidRDefault="00453BCE" w:rsidP="00453BCE">
      <w:pPr>
        <w:rPr>
          <w:rFonts w:ascii="Times New Roman" w:hAnsi="Times New Roman" w:cs="Times New Roman"/>
          <w:sz w:val="24"/>
          <w:szCs w:val="24"/>
        </w:rPr>
      </w:pPr>
    </w:p>
    <w:p w14:paraId="12D89D4F" w14:textId="77777777" w:rsidR="00453BCE" w:rsidRDefault="00453BCE" w:rsidP="00453B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1B1794FA" w14:textId="77777777" w:rsidR="00453BCE" w:rsidRDefault="00453BCE" w:rsidP="00453B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72BAF3EA" w14:textId="77777777" w:rsidR="00453BCE" w:rsidRDefault="00453BCE" w:rsidP="00453B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Leicestershire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</w:p>
    <w:p w14:paraId="092C4196" w14:textId="77777777" w:rsidR="00453BCE" w:rsidRDefault="00453BCE" w:rsidP="00453BCE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ecclesiastical persons, taxes of the fifteenth and the tenth granted to the King at the last Parliament.</w:t>
      </w:r>
    </w:p>
    <w:p w14:paraId="01DCC86D" w14:textId="77777777" w:rsidR="00453BCE" w:rsidRDefault="00453BCE" w:rsidP="00453BCE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p.92)</w:t>
      </w:r>
    </w:p>
    <w:p w14:paraId="0E01A22B" w14:textId="77777777" w:rsidR="00453BCE" w:rsidRDefault="00453BCE" w:rsidP="00453BCE">
      <w:pPr>
        <w:rPr>
          <w:rFonts w:ascii="Times New Roman" w:hAnsi="Times New Roman" w:cs="Times New Roman"/>
          <w:sz w:val="24"/>
          <w:szCs w:val="24"/>
        </w:rPr>
      </w:pPr>
    </w:p>
    <w:p w14:paraId="6FB6F14F" w14:textId="77777777" w:rsidR="00453BCE" w:rsidRDefault="00453BCE" w:rsidP="00453BCE">
      <w:pPr>
        <w:rPr>
          <w:rFonts w:ascii="Times New Roman" w:hAnsi="Times New Roman" w:cs="Times New Roman"/>
          <w:sz w:val="24"/>
          <w:szCs w:val="24"/>
        </w:rPr>
      </w:pPr>
    </w:p>
    <w:p w14:paraId="5854628D" w14:textId="77777777" w:rsidR="00453BCE" w:rsidRDefault="00453BCE" w:rsidP="00453B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October 2021</w:t>
      </w:r>
    </w:p>
    <w:p w14:paraId="435F2C5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23F68" w14:textId="77777777" w:rsidR="00453BCE" w:rsidRDefault="00453BCE" w:rsidP="009139A6">
      <w:r>
        <w:separator/>
      </w:r>
    </w:p>
  </w:endnote>
  <w:endnote w:type="continuationSeparator" w:id="0">
    <w:p w14:paraId="66299AF1" w14:textId="77777777" w:rsidR="00453BCE" w:rsidRDefault="00453B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C2A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AAAE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643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3F6DE" w14:textId="77777777" w:rsidR="00453BCE" w:rsidRDefault="00453BCE" w:rsidP="009139A6">
      <w:r>
        <w:separator/>
      </w:r>
    </w:p>
  </w:footnote>
  <w:footnote w:type="continuationSeparator" w:id="0">
    <w:p w14:paraId="7F993AC2" w14:textId="77777777" w:rsidR="00453BCE" w:rsidRDefault="00453B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60E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143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3E8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BCE"/>
    <w:rsid w:val="000666E0"/>
    <w:rsid w:val="002510B7"/>
    <w:rsid w:val="00453BC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DC8D0"/>
  <w15:chartTrackingRefBased/>
  <w15:docId w15:val="{DC1D49AC-AB72-4850-8A08-DABE07AEC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BCE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2022-05-09T12:15:00Z</dcterms:created>
  <dcterms:modified xsi:type="dcterms:W3CDTF">2022-05-09T12:16:00Z</dcterms:modified>
</cp:coreProperties>
</file>