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C213C" w14:textId="77777777" w:rsidR="00533D73" w:rsidRDefault="00533D73" w:rsidP="00533D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Giles CLERK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7303F347" w14:textId="77777777" w:rsidR="00533D73" w:rsidRDefault="00533D73" w:rsidP="00533D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Hanstead</w:t>
      </w:r>
      <w:proofErr w:type="spellEnd"/>
      <w:r>
        <w:rPr>
          <w:rFonts w:ascii="Times New Roman" w:hAnsi="Times New Roman" w:cs="Times New Roman"/>
          <w:sz w:val="24"/>
          <w:szCs w:val="24"/>
        </w:rPr>
        <w:t>, Suffolk. Husbandman.</w:t>
      </w:r>
    </w:p>
    <w:p w14:paraId="7998EDFD" w14:textId="77777777" w:rsidR="00533D73" w:rsidRDefault="00533D73" w:rsidP="00533D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EF0535" w14:textId="77777777" w:rsidR="00533D73" w:rsidRDefault="00533D73" w:rsidP="00533D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A7BDA9" w14:textId="77777777" w:rsidR="00533D73" w:rsidRDefault="00533D73" w:rsidP="00533D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Margaret </w:t>
      </w:r>
      <w:proofErr w:type="spellStart"/>
      <w:r>
        <w:rPr>
          <w:rFonts w:ascii="Times New Roman" w:hAnsi="Times New Roman" w:cs="Times New Roman"/>
          <w:sz w:val="24"/>
          <w:szCs w:val="24"/>
        </w:rPr>
        <w:t>Odeham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as the executrix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Odeham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Bury</w:t>
      </w:r>
    </w:p>
    <w:p w14:paraId="4423DC87" w14:textId="77777777" w:rsidR="00533D73" w:rsidRDefault="00533D73" w:rsidP="00533D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(q.v.), brought a plaint of debt against him.</w:t>
      </w:r>
    </w:p>
    <w:p w14:paraId="2ED0029B" w14:textId="77777777" w:rsidR="00533D73" w:rsidRDefault="00533D73" w:rsidP="00533D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7D00CCCC" w14:textId="77777777" w:rsidR="00533D73" w:rsidRDefault="00533D73" w:rsidP="00533D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BD9BCE" w14:textId="77777777" w:rsidR="00533D73" w:rsidRDefault="00533D73" w:rsidP="00533D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0F04AD" w14:textId="77777777" w:rsidR="00533D73" w:rsidRDefault="00533D73" w:rsidP="00533D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29 June 2022 </w:t>
      </w:r>
    </w:p>
    <w:p w14:paraId="543961D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BC5EF" w14:textId="77777777" w:rsidR="00533D73" w:rsidRDefault="00533D73" w:rsidP="009139A6">
      <w:r>
        <w:separator/>
      </w:r>
    </w:p>
  </w:endnote>
  <w:endnote w:type="continuationSeparator" w:id="0">
    <w:p w14:paraId="6C8F3B22" w14:textId="77777777" w:rsidR="00533D73" w:rsidRDefault="00533D7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D44D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9AD9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418C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6A931A" w14:textId="77777777" w:rsidR="00533D73" w:rsidRDefault="00533D73" w:rsidP="009139A6">
      <w:r>
        <w:separator/>
      </w:r>
    </w:p>
  </w:footnote>
  <w:footnote w:type="continuationSeparator" w:id="0">
    <w:p w14:paraId="105D36FE" w14:textId="77777777" w:rsidR="00533D73" w:rsidRDefault="00533D7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A232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DF0E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BC32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D73"/>
    <w:rsid w:val="000666E0"/>
    <w:rsid w:val="002510B7"/>
    <w:rsid w:val="00533D73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29AB3"/>
  <w15:chartTrackingRefBased/>
  <w15:docId w15:val="{D479960D-332D-42C6-A99F-69CC15543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33D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2022-09-30T20:54:00Z</dcterms:created>
  <dcterms:modified xsi:type="dcterms:W3CDTF">2022-09-30T20:54:00Z</dcterms:modified>
</cp:coreProperties>
</file>