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87B94" w14:textId="77777777" w:rsidR="006C5871" w:rsidRDefault="006C5871" w:rsidP="006C58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2199E1D7" w14:textId="77777777" w:rsidR="006C5871" w:rsidRDefault="006C5871" w:rsidP="006C58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Tottenham. Brewer.</w:t>
      </w:r>
    </w:p>
    <w:p w14:paraId="2779BF5C" w14:textId="77777777" w:rsidR="006C5871" w:rsidRDefault="006C5871" w:rsidP="006C5871">
      <w:pPr>
        <w:pStyle w:val="NoSpacing"/>
        <w:rPr>
          <w:rFonts w:cs="Times New Roman"/>
          <w:szCs w:val="24"/>
        </w:rPr>
      </w:pPr>
    </w:p>
    <w:p w14:paraId="04AF067D" w14:textId="77777777" w:rsidR="006C5871" w:rsidRDefault="006C5871" w:rsidP="006C5871">
      <w:pPr>
        <w:pStyle w:val="NoSpacing"/>
        <w:rPr>
          <w:rFonts w:cs="Times New Roman"/>
          <w:szCs w:val="24"/>
        </w:rPr>
      </w:pPr>
    </w:p>
    <w:p w14:paraId="4998A9A0" w14:textId="77777777" w:rsidR="006C5871" w:rsidRDefault="006C5871" w:rsidP="006C58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Saynton</w:t>
      </w:r>
      <w:proofErr w:type="spellEnd"/>
      <w:r>
        <w:rPr>
          <w:rFonts w:cs="Times New Roman"/>
          <w:szCs w:val="24"/>
        </w:rPr>
        <w:t>(q.v.) brought a plaint of debt against him and nine others.</w:t>
      </w:r>
    </w:p>
    <w:p w14:paraId="00B02C28" w14:textId="77777777" w:rsidR="006C5871" w:rsidRDefault="006C5871" w:rsidP="006C58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7408E">
          <w:rPr>
            <w:rStyle w:val="Hyperlink"/>
            <w:rFonts w:cs="Times New Roman"/>
            <w:szCs w:val="24"/>
          </w:rPr>
          <w:t>https://waalt.uh.edu/index.php/CP40/788</w:t>
        </w:r>
      </w:hyperlink>
      <w:r>
        <w:rPr>
          <w:rFonts w:cs="Times New Roman"/>
          <w:szCs w:val="24"/>
        </w:rPr>
        <w:t xml:space="preserve"> )</w:t>
      </w:r>
    </w:p>
    <w:p w14:paraId="019AA385" w14:textId="77777777" w:rsidR="006C5871" w:rsidRDefault="006C5871" w:rsidP="006C5871">
      <w:pPr>
        <w:pStyle w:val="NoSpacing"/>
        <w:rPr>
          <w:rFonts w:cs="Times New Roman"/>
          <w:szCs w:val="24"/>
        </w:rPr>
      </w:pPr>
    </w:p>
    <w:p w14:paraId="247FE682" w14:textId="77777777" w:rsidR="006C5871" w:rsidRDefault="006C5871" w:rsidP="006C5871">
      <w:pPr>
        <w:pStyle w:val="NoSpacing"/>
        <w:rPr>
          <w:rFonts w:cs="Times New Roman"/>
          <w:szCs w:val="24"/>
        </w:rPr>
      </w:pPr>
    </w:p>
    <w:p w14:paraId="59BAC940" w14:textId="77777777" w:rsidR="006C5871" w:rsidRDefault="006C5871" w:rsidP="006C58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April 2023</w:t>
      </w:r>
    </w:p>
    <w:p w14:paraId="6DC77A6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6A6D8" w14:textId="77777777" w:rsidR="006C5871" w:rsidRDefault="006C5871" w:rsidP="009139A6">
      <w:r>
        <w:separator/>
      </w:r>
    </w:p>
  </w:endnote>
  <w:endnote w:type="continuationSeparator" w:id="0">
    <w:p w14:paraId="0EEE7366" w14:textId="77777777" w:rsidR="006C5871" w:rsidRDefault="006C58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96C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873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9E7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EED10" w14:textId="77777777" w:rsidR="006C5871" w:rsidRDefault="006C5871" w:rsidP="009139A6">
      <w:r>
        <w:separator/>
      </w:r>
    </w:p>
  </w:footnote>
  <w:footnote w:type="continuationSeparator" w:id="0">
    <w:p w14:paraId="4B17426E" w14:textId="77777777" w:rsidR="006C5871" w:rsidRDefault="006C58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CC7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32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DE4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871"/>
    <w:rsid w:val="000666E0"/>
    <w:rsid w:val="002510B7"/>
    <w:rsid w:val="005C130B"/>
    <w:rsid w:val="006C587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565E6"/>
  <w15:chartTrackingRefBased/>
  <w15:docId w15:val="{1AE14D60-5F7B-488E-8FCC-040151FC5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C58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2023-04-13T20:15:00Z</dcterms:created>
  <dcterms:modified xsi:type="dcterms:W3CDTF">2023-04-13T20:16:00Z</dcterms:modified>
</cp:coreProperties>
</file>