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D43" w:rsidRDefault="002B7D43" w:rsidP="002B7D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CLERK</w:t>
      </w:r>
      <w:r>
        <w:rPr>
          <w:rFonts w:ascii="Times New Roman" w:hAnsi="Times New Roman" w:cs="Times New Roman"/>
          <w:sz w:val="24"/>
          <w:szCs w:val="24"/>
        </w:rPr>
        <w:t xml:space="preserve">        (fl.1450)</w:t>
      </w:r>
    </w:p>
    <w:p w:rsidR="002B7D43" w:rsidRDefault="002B7D43" w:rsidP="002B7D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Potter Heigham, Norfolk. Yeoman.</w:t>
      </w:r>
    </w:p>
    <w:p w:rsidR="002B7D43" w:rsidRDefault="002B7D43" w:rsidP="002B7D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7D43" w:rsidRDefault="002B7D43" w:rsidP="002B7D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7D43" w:rsidRDefault="002B7D43" w:rsidP="002B7D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Thomas Ludham(q.v.), Walter Shipdam(q.v.) and Richard Baxter of</w:t>
      </w:r>
    </w:p>
    <w:p w:rsidR="002B7D43" w:rsidRDefault="002B7D43" w:rsidP="002B7D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Martham(q.v.) brought a plaint of debt against him John Skuttyng</w:t>
      </w:r>
    </w:p>
    <w:p w:rsidR="002B7D43" w:rsidRDefault="002B7D43" w:rsidP="002B7D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Potter Heigham(q.v.) and Thomas Horn of Potter Heigham(q.v.).</w:t>
      </w:r>
    </w:p>
    <w:p w:rsidR="002B7D43" w:rsidRDefault="002B7D43" w:rsidP="002B7D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2B7D43" w:rsidRDefault="002B7D43" w:rsidP="002B7D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7D43" w:rsidRDefault="002B7D43" w:rsidP="002B7D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7D43" w:rsidRDefault="002B7D43" w:rsidP="002B7D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D43" w:rsidRDefault="002B7D43" w:rsidP="00564E3C">
      <w:pPr>
        <w:spacing w:after="0" w:line="240" w:lineRule="auto"/>
      </w:pPr>
      <w:r>
        <w:separator/>
      </w:r>
    </w:p>
  </w:endnote>
  <w:endnote w:type="continuationSeparator" w:id="0">
    <w:p w:rsidR="002B7D43" w:rsidRDefault="002B7D4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B7D43">
      <w:rPr>
        <w:rFonts w:ascii="Times New Roman" w:hAnsi="Times New Roman" w:cs="Times New Roman"/>
        <w:noProof/>
        <w:sz w:val="24"/>
        <w:szCs w:val="24"/>
      </w:rPr>
      <w:t>2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D43" w:rsidRDefault="002B7D43" w:rsidP="00564E3C">
      <w:pPr>
        <w:spacing w:after="0" w:line="240" w:lineRule="auto"/>
      </w:pPr>
      <w:r>
        <w:separator/>
      </w:r>
    </w:p>
  </w:footnote>
  <w:footnote w:type="continuationSeparator" w:id="0">
    <w:p w:rsidR="002B7D43" w:rsidRDefault="002B7D4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D43"/>
    <w:rsid w:val="002B7D43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E01BEC-5D3A-42ED-B406-53D7CBE0D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B7D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2015-11-02T20:45:00Z</dcterms:created>
  <dcterms:modified xsi:type="dcterms:W3CDTF">2015-11-02T20:46:00Z</dcterms:modified>
</cp:coreProperties>
</file>