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89251B" w14:textId="77777777" w:rsidR="00B8519E" w:rsidRDefault="00B8519E" w:rsidP="00B85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Clement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E615A2B" w14:textId="77777777" w:rsidR="00B8519E" w:rsidRDefault="00B8519E" w:rsidP="00B85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Chancery clerk.</w:t>
      </w:r>
    </w:p>
    <w:p w14:paraId="57CD09E6" w14:textId="77777777" w:rsidR="00B8519E" w:rsidRDefault="00B8519E" w:rsidP="00B851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019411" w14:textId="77777777" w:rsidR="00B8519E" w:rsidRDefault="00B8519E" w:rsidP="00B851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9A5660" w14:textId="77777777" w:rsidR="00B8519E" w:rsidRDefault="00B8519E" w:rsidP="00B85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Sep.1477</w:t>
      </w:r>
      <w:r>
        <w:rPr>
          <w:rFonts w:ascii="Times New Roman" w:hAnsi="Times New Roman" w:cs="Times New Roman"/>
          <w:sz w:val="24"/>
          <w:szCs w:val="24"/>
        </w:rPr>
        <w:tab/>
        <w:t>Agnes Lovell of London, widow(q.v.), gifted her goods and chattels to him,</w:t>
      </w:r>
    </w:p>
    <w:p w14:paraId="46F060A4" w14:textId="77777777" w:rsidR="00B8519E" w:rsidRDefault="00B8519E" w:rsidP="00B85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Nanson, Chancery clerk(q.v.), Thomas Lovell, gentleman(q.v.), and</w:t>
      </w:r>
    </w:p>
    <w:p w14:paraId="0EB83D29" w14:textId="77777777" w:rsidR="00B8519E" w:rsidRDefault="00B8519E" w:rsidP="00B85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George Lovell, gentleman(q.v.).   (C.C.R. 1476 pp.90-1)</w:t>
      </w:r>
    </w:p>
    <w:p w14:paraId="4D0F0F9B" w14:textId="77777777" w:rsidR="00B8519E" w:rsidRDefault="00B8519E" w:rsidP="00B851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D6929C" w14:textId="77777777" w:rsidR="00B8519E" w:rsidRDefault="00B8519E" w:rsidP="00B851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C35AB1" w14:textId="77777777" w:rsidR="00B8519E" w:rsidRDefault="00B8519E" w:rsidP="00B85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2021</w:t>
      </w:r>
    </w:p>
    <w:p w14:paraId="566E156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56086D" w14:textId="77777777" w:rsidR="00B8519E" w:rsidRDefault="00B8519E" w:rsidP="009139A6">
      <w:r>
        <w:separator/>
      </w:r>
    </w:p>
  </w:endnote>
  <w:endnote w:type="continuationSeparator" w:id="0">
    <w:p w14:paraId="2241AF15" w14:textId="77777777" w:rsidR="00B8519E" w:rsidRDefault="00B851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7DF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C8E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8E5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379FB4" w14:textId="77777777" w:rsidR="00B8519E" w:rsidRDefault="00B8519E" w:rsidP="009139A6">
      <w:r>
        <w:separator/>
      </w:r>
    </w:p>
  </w:footnote>
  <w:footnote w:type="continuationSeparator" w:id="0">
    <w:p w14:paraId="573EA37C" w14:textId="77777777" w:rsidR="00B8519E" w:rsidRDefault="00B851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408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CEC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EFC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9E"/>
    <w:rsid w:val="000666E0"/>
    <w:rsid w:val="002510B7"/>
    <w:rsid w:val="005C130B"/>
    <w:rsid w:val="00826F5C"/>
    <w:rsid w:val="009139A6"/>
    <w:rsid w:val="009448BB"/>
    <w:rsid w:val="00A3176C"/>
    <w:rsid w:val="00B8519E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9F020"/>
  <w15:chartTrackingRefBased/>
  <w15:docId w15:val="{29302318-1AAB-473A-B4B3-8A55ADD7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2021-04-07T12:52:00Z</dcterms:created>
  <dcterms:modified xsi:type="dcterms:W3CDTF">2021-04-07T12:53:00Z</dcterms:modified>
</cp:coreProperties>
</file>