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CE19B" w14:textId="77777777" w:rsidR="004848D4" w:rsidRDefault="004848D4" w:rsidP="004848D4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Calixtius</w:t>
      </w:r>
      <w:proofErr w:type="spellEnd"/>
      <w:r>
        <w:rPr>
          <w:rFonts w:cs="Times New Roman"/>
          <w:szCs w:val="24"/>
          <w:u w:val="single"/>
        </w:rPr>
        <w:t xml:space="preserve">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5847E920" w14:textId="77777777" w:rsidR="004848D4" w:rsidRDefault="004848D4" w:rsidP="004848D4">
      <w:pPr>
        <w:pStyle w:val="NoSpacing"/>
        <w:rPr>
          <w:rFonts w:eastAsia="Times New Roman" w:cs="Times New Roman"/>
          <w:szCs w:val="24"/>
        </w:rPr>
      </w:pPr>
    </w:p>
    <w:p w14:paraId="59C7472A" w14:textId="77777777" w:rsidR="004848D4" w:rsidRDefault="004848D4" w:rsidP="004848D4">
      <w:pPr>
        <w:pStyle w:val="NoSpacing"/>
        <w:rPr>
          <w:rFonts w:eastAsia="Times New Roman" w:cs="Times New Roman"/>
          <w:szCs w:val="24"/>
        </w:rPr>
      </w:pPr>
    </w:p>
    <w:p w14:paraId="4D020E98" w14:textId="77777777" w:rsidR="004848D4" w:rsidRDefault="004848D4" w:rsidP="004848D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Mar.1484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Ipswich into lands</w:t>
      </w:r>
    </w:p>
    <w:p w14:paraId="62F6AC1E" w14:textId="77777777" w:rsidR="004848D4" w:rsidRDefault="004848D4" w:rsidP="004848D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the late Thomas Sampson(q.v.).</w:t>
      </w:r>
    </w:p>
    <w:p w14:paraId="2C35DF01" w14:textId="77777777" w:rsidR="004848D4" w:rsidRDefault="004848D4" w:rsidP="004848D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9B8F69E" w14:textId="77777777" w:rsidR="004848D4" w:rsidRDefault="004848D4" w:rsidP="004848D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pp.59-60)</w:t>
      </w:r>
    </w:p>
    <w:p w14:paraId="37D9C94A" w14:textId="77777777" w:rsidR="004848D4" w:rsidRDefault="004848D4" w:rsidP="004848D4">
      <w:pPr>
        <w:pStyle w:val="NoSpacing"/>
        <w:rPr>
          <w:rFonts w:eastAsia="Times New Roman" w:cs="Times New Roman"/>
          <w:szCs w:val="24"/>
        </w:rPr>
      </w:pPr>
    </w:p>
    <w:p w14:paraId="390BF712" w14:textId="77777777" w:rsidR="004848D4" w:rsidRDefault="004848D4" w:rsidP="004848D4">
      <w:pPr>
        <w:pStyle w:val="NoSpacing"/>
        <w:rPr>
          <w:rFonts w:eastAsia="Times New Roman" w:cs="Times New Roman"/>
          <w:szCs w:val="24"/>
        </w:rPr>
      </w:pPr>
    </w:p>
    <w:p w14:paraId="1B12498E" w14:textId="77777777" w:rsidR="004848D4" w:rsidRDefault="004848D4" w:rsidP="004848D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 2023</w:t>
      </w:r>
    </w:p>
    <w:p w14:paraId="3C9C12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3C3C4" w14:textId="77777777" w:rsidR="004848D4" w:rsidRDefault="004848D4" w:rsidP="009139A6">
      <w:r>
        <w:separator/>
      </w:r>
    </w:p>
  </w:endnote>
  <w:endnote w:type="continuationSeparator" w:id="0">
    <w:p w14:paraId="65597427" w14:textId="77777777" w:rsidR="004848D4" w:rsidRDefault="004848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30B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C48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390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1BFE1" w14:textId="77777777" w:rsidR="004848D4" w:rsidRDefault="004848D4" w:rsidP="009139A6">
      <w:r>
        <w:separator/>
      </w:r>
    </w:p>
  </w:footnote>
  <w:footnote w:type="continuationSeparator" w:id="0">
    <w:p w14:paraId="55A02403" w14:textId="77777777" w:rsidR="004848D4" w:rsidRDefault="004848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31D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D9B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199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8D4"/>
    <w:rsid w:val="000666E0"/>
    <w:rsid w:val="002510B7"/>
    <w:rsid w:val="004848D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945B8"/>
  <w15:chartTrackingRefBased/>
  <w15:docId w15:val="{AF95E67D-6647-4657-8747-81EAEB1AB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2023-05-18T20:29:00Z</dcterms:created>
  <dcterms:modified xsi:type="dcterms:W3CDTF">2023-05-18T20:30:00Z</dcterms:modified>
</cp:coreProperties>
</file>