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8C427E" w14:textId="77777777" w:rsidR="00DC6D8B" w:rsidRDefault="00DC6D8B" w:rsidP="00DC6D8B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Alice CLERK</w:t>
      </w:r>
      <w:r>
        <w:rPr>
          <w:rFonts w:ascii="Times New Roman" w:hAnsi="Times New Roman" w:cs="Times New Roman"/>
        </w:rPr>
        <w:t xml:space="preserve">       (fl.1483)</w:t>
      </w:r>
    </w:p>
    <w:p w14:paraId="2DDFB83D" w14:textId="77777777" w:rsidR="00DC6D8B" w:rsidRDefault="00DC6D8B" w:rsidP="00DC6D8B">
      <w:pPr>
        <w:tabs>
          <w:tab w:val="left" w:pos="720"/>
        </w:tabs>
        <w:rPr>
          <w:rFonts w:ascii="Times New Roman" w:hAnsi="Times New Roman" w:cs="Times New Roman"/>
        </w:rPr>
      </w:pPr>
    </w:p>
    <w:p w14:paraId="7AABB52D" w14:textId="77777777" w:rsidR="00DC6D8B" w:rsidRDefault="00DC6D8B" w:rsidP="00DC6D8B">
      <w:pPr>
        <w:tabs>
          <w:tab w:val="left" w:pos="720"/>
        </w:tabs>
        <w:rPr>
          <w:rFonts w:ascii="Times New Roman" w:hAnsi="Times New Roman" w:cs="Times New Roman"/>
        </w:rPr>
      </w:pPr>
    </w:p>
    <w:p w14:paraId="28528851" w14:textId="77777777" w:rsidR="00DC6D8B" w:rsidRDefault="00DC6D8B" w:rsidP="00DC6D8B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She made a plaint of debt against William Hanke of Great </w:t>
      </w:r>
      <w:proofErr w:type="spellStart"/>
      <w:r>
        <w:rPr>
          <w:rFonts w:ascii="Times New Roman" w:hAnsi="Times New Roman" w:cs="Times New Roman"/>
        </w:rPr>
        <w:t>Hormead</w:t>
      </w:r>
      <w:proofErr w:type="spellEnd"/>
      <w:r>
        <w:rPr>
          <w:rFonts w:ascii="Times New Roman" w:hAnsi="Times New Roman" w:cs="Times New Roman"/>
        </w:rPr>
        <w:t>,</w:t>
      </w:r>
    </w:p>
    <w:p w14:paraId="014466C4" w14:textId="2A026608" w:rsidR="00DC6D8B" w:rsidRDefault="00DC6D8B" w:rsidP="00DC6D8B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Hertfordshire</w:t>
      </w:r>
      <w:r w:rsidR="00210BB0">
        <w:rPr>
          <w:rFonts w:ascii="Times New Roman" w:hAnsi="Times New Roman" w:cs="Times New Roman"/>
        </w:rPr>
        <w:t>(q.v.)</w:t>
      </w:r>
      <w:bookmarkStart w:id="0" w:name="_GoBack"/>
      <w:bookmarkEnd w:id="0"/>
      <w:r>
        <w:rPr>
          <w:rFonts w:ascii="Times New Roman" w:hAnsi="Times New Roman" w:cs="Times New Roman"/>
        </w:rPr>
        <w:t>.</w:t>
      </w:r>
    </w:p>
    <w:p w14:paraId="382730CA" w14:textId="77777777" w:rsidR="00DC6D8B" w:rsidRDefault="00DC6D8B" w:rsidP="00DC6D8B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B2129B">
        <w:rPr>
          <w:rFonts w:ascii="Times New Roman" w:hAnsi="Times New Roman" w:cs="Times New Roman"/>
          <w:u w:val="single"/>
        </w:rPr>
        <w:t>http://aalt.law.uh.edu/Indices/CP40Indices/CP40no883Pl.htm</w:t>
      </w:r>
      <w:r>
        <w:rPr>
          <w:rFonts w:ascii="Times New Roman" w:hAnsi="Times New Roman" w:cs="Times New Roman"/>
        </w:rPr>
        <w:t xml:space="preserve"> )</w:t>
      </w:r>
    </w:p>
    <w:p w14:paraId="52878914" w14:textId="77777777" w:rsidR="00DC6D8B" w:rsidRDefault="00DC6D8B" w:rsidP="00DC6D8B">
      <w:pPr>
        <w:tabs>
          <w:tab w:val="left" w:pos="720"/>
        </w:tabs>
        <w:rPr>
          <w:rFonts w:ascii="Times New Roman" w:hAnsi="Times New Roman" w:cs="Times New Roman"/>
        </w:rPr>
      </w:pPr>
    </w:p>
    <w:p w14:paraId="34A2A573" w14:textId="77777777" w:rsidR="00DC6D8B" w:rsidRDefault="00DC6D8B" w:rsidP="00DC6D8B">
      <w:pPr>
        <w:tabs>
          <w:tab w:val="left" w:pos="720"/>
        </w:tabs>
        <w:rPr>
          <w:rFonts w:ascii="Times New Roman" w:hAnsi="Times New Roman" w:cs="Times New Roman"/>
        </w:rPr>
      </w:pPr>
    </w:p>
    <w:p w14:paraId="5EB1F6CE" w14:textId="77777777" w:rsidR="00DC6D8B" w:rsidRDefault="00DC6D8B" w:rsidP="00DC6D8B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July 2019</w:t>
      </w:r>
    </w:p>
    <w:p w14:paraId="375E3499" w14:textId="77777777" w:rsidR="006B2F86" w:rsidRPr="00E71FC3" w:rsidRDefault="00210BB0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F04337" w14:textId="77777777" w:rsidR="00DC6D8B" w:rsidRDefault="00DC6D8B" w:rsidP="00E71FC3">
      <w:r>
        <w:separator/>
      </w:r>
    </w:p>
  </w:endnote>
  <w:endnote w:type="continuationSeparator" w:id="0">
    <w:p w14:paraId="7BD0EF38" w14:textId="77777777" w:rsidR="00DC6D8B" w:rsidRDefault="00DC6D8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6B99F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149AA3" w14:textId="77777777" w:rsidR="00DC6D8B" w:rsidRDefault="00DC6D8B" w:rsidP="00E71FC3">
      <w:r>
        <w:separator/>
      </w:r>
    </w:p>
  </w:footnote>
  <w:footnote w:type="continuationSeparator" w:id="0">
    <w:p w14:paraId="0095392B" w14:textId="77777777" w:rsidR="00DC6D8B" w:rsidRDefault="00DC6D8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D8B"/>
    <w:rsid w:val="001A7C09"/>
    <w:rsid w:val="00210BB0"/>
    <w:rsid w:val="00577BD5"/>
    <w:rsid w:val="00656CBA"/>
    <w:rsid w:val="006A1F77"/>
    <w:rsid w:val="00733BE7"/>
    <w:rsid w:val="00AB52E8"/>
    <w:rsid w:val="00B16D3F"/>
    <w:rsid w:val="00BB41AC"/>
    <w:rsid w:val="00DC6D8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1B9CB"/>
  <w15:chartTrackingRefBased/>
  <w15:docId w15:val="{6C96A6CB-DC98-4BFD-8465-7804CC0C0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D8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2019-07-21T18:54:00Z</dcterms:created>
  <dcterms:modified xsi:type="dcterms:W3CDTF">2020-02-10T09:21:00Z</dcterms:modified>
</cp:coreProperties>
</file>