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6B81D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3AE1F83E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9FD35D9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</w:p>
    <w:p w14:paraId="520778B5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</w:p>
    <w:p w14:paraId="03AE9E69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Oct.1492</w:t>
      </w:r>
      <w:r>
        <w:rPr>
          <w:rFonts w:cs="Times New Roman"/>
          <w:szCs w:val="24"/>
        </w:rPr>
        <w:tab/>
        <w:t>He made his Will.</w:t>
      </w:r>
    </w:p>
    <w:p w14:paraId="5CFFCFC6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5CD2D085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</w:p>
    <w:p w14:paraId="1E96663F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</w:p>
    <w:p w14:paraId="0ADD2FE5" w14:textId="77777777" w:rsidR="008A2A33" w:rsidRDefault="008A2A33" w:rsidP="008A2A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August 2022</w:t>
      </w:r>
    </w:p>
    <w:p w14:paraId="1F3B1A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AA32A" w14:textId="77777777" w:rsidR="008A2A33" w:rsidRDefault="008A2A33" w:rsidP="009139A6">
      <w:r>
        <w:separator/>
      </w:r>
    </w:p>
  </w:endnote>
  <w:endnote w:type="continuationSeparator" w:id="0">
    <w:p w14:paraId="4815ADF4" w14:textId="77777777" w:rsidR="008A2A33" w:rsidRDefault="008A2A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16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7CC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A09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F2806" w14:textId="77777777" w:rsidR="008A2A33" w:rsidRDefault="008A2A33" w:rsidP="009139A6">
      <w:r>
        <w:separator/>
      </w:r>
    </w:p>
  </w:footnote>
  <w:footnote w:type="continuationSeparator" w:id="0">
    <w:p w14:paraId="558EE923" w14:textId="77777777" w:rsidR="008A2A33" w:rsidRDefault="008A2A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E5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AE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9D7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33"/>
    <w:rsid w:val="000666E0"/>
    <w:rsid w:val="002510B7"/>
    <w:rsid w:val="005C130B"/>
    <w:rsid w:val="00826F5C"/>
    <w:rsid w:val="008A2A3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51124"/>
  <w15:chartTrackingRefBased/>
  <w15:docId w15:val="{6CE4C938-C230-4829-8241-BC3EF05D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2A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2022-12-06T21:35:00Z</dcterms:created>
  <dcterms:modified xsi:type="dcterms:W3CDTF">2022-12-06T21:36:00Z</dcterms:modified>
</cp:coreProperties>
</file>