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94C35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Adam CLERK</w:t>
      </w:r>
      <w:r>
        <w:rPr>
          <w:rFonts w:ascii="Times New Roman" w:hAnsi="Times New Roman" w:cs="Times New Roman"/>
        </w:rPr>
        <w:t xml:space="preserve">       (fl.1483)</w:t>
      </w:r>
    </w:p>
    <w:p w14:paraId="10AD76D5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</w:p>
    <w:p w14:paraId="69B47A3B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</w:p>
    <w:p w14:paraId="4BC213C2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Gardener of Bury </w:t>
      </w:r>
      <w:proofErr w:type="spellStart"/>
      <w:r>
        <w:rPr>
          <w:rFonts w:ascii="Times New Roman" w:hAnsi="Times New Roman" w:cs="Times New Roman"/>
        </w:rPr>
        <w:t>St.Edmunds</w:t>
      </w:r>
      <w:proofErr w:type="spellEnd"/>
      <w:r>
        <w:rPr>
          <w:rFonts w:ascii="Times New Roman" w:hAnsi="Times New Roman" w:cs="Times New Roman"/>
        </w:rPr>
        <w:t>(q.v.).</w:t>
      </w:r>
    </w:p>
    <w:p w14:paraId="6F7CC9A6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2150CCC8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</w:p>
    <w:p w14:paraId="33CCE8A7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</w:p>
    <w:p w14:paraId="570619E5" w14:textId="77777777" w:rsidR="00BD5143" w:rsidRDefault="00BD5143" w:rsidP="00BD5143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2019</w:t>
      </w:r>
    </w:p>
    <w:p w14:paraId="3FF8169E" w14:textId="77777777" w:rsidR="006B2F86" w:rsidRPr="00E71FC3" w:rsidRDefault="00BD51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12F13" w14:textId="77777777" w:rsidR="00BD5143" w:rsidRDefault="00BD5143" w:rsidP="00E71FC3">
      <w:r>
        <w:separator/>
      </w:r>
    </w:p>
  </w:endnote>
  <w:endnote w:type="continuationSeparator" w:id="0">
    <w:p w14:paraId="6D7AE955" w14:textId="77777777" w:rsidR="00BD5143" w:rsidRDefault="00BD51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321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88C0F" w14:textId="77777777" w:rsidR="00BD5143" w:rsidRDefault="00BD5143" w:rsidP="00E71FC3">
      <w:r>
        <w:separator/>
      </w:r>
    </w:p>
  </w:footnote>
  <w:footnote w:type="continuationSeparator" w:id="0">
    <w:p w14:paraId="1AEDD6D2" w14:textId="77777777" w:rsidR="00BD5143" w:rsidRDefault="00BD51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43"/>
    <w:rsid w:val="001A7C09"/>
    <w:rsid w:val="00577BD5"/>
    <w:rsid w:val="00656CBA"/>
    <w:rsid w:val="006A1F77"/>
    <w:rsid w:val="00733BE7"/>
    <w:rsid w:val="00AB52E8"/>
    <w:rsid w:val="00B16D3F"/>
    <w:rsid w:val="00BB41AC"/>
    <w:rsid w:val="00BD51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2181A"/>
  <w15:chartTrackingRefBased/>
  <w15:docId w15:val="{EED0053F-AEA8-4CEB-9FF8-515CD6F8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1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2019-07-21T18:51:00Z</dcterms:created>
  <dcterms:modified xsi:type="dcterms:W3CDTF">2019-07-21T18:52:00Z</dcterms:modified>
</cp:coreProperties>
</file>