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62622" w14:textId="77777777" w:rsidR="00C45F28" w:rsidRDefault="00C45F28" w:rsidP="00C45F28">
      <w:pPr>
        <w:rPr>
          <w:rFonts w:cs="Times New Roman"/>
        </w:rPr>
      </w:pPr>
      <w:r>
        <w:rPr>
          <w:rFonts w:cs="Times New Roman"/>
          <w:u w:val="single"/>
        </w:rPr>
        <w:t>Brother John CLEMENT</w:t>
      </w:r>
      <w:r>
        <w:rPr>
          <w:rFonts w:cs="Times New Roman"/>
        </w:rPr>
        <w:t xml:space="preserve">        (fl.1401)</w:t>
      </w:r>
    </w:p>
    <w:p w14:paraId="6201DA7D" w14:textId="77777777" w:rsidR="00C45F28" w:rsidRDefault="00C45F28" w:rsidP="00C45F28">
      <w:pPr>
        <w:rPr>
          <w:rFonts w:cs="Times New Roman"/>
        </w:rPr>
      </w:pPr>
    </w:p>
    <w:p w14:paraId="7C27DC3A" w14:textId="77777777" w:rsidR="00C45F28" w:rsidRDefault="00C45F28" w:rsidP="00C45F28">
      <w:pPr>
        <w:rPr>
          <w:rFonts w:cs="Times New Roman"/>
        </w:rPr>
      </w:pPr>
    </w:p>
    <w:p w14:paraId="20388FB6" w14:textId="77777777" w:rsidR="00C45F28" w:rsidRDefault="00C45F28" w:rsidP="00C45F28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subdeacon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34EE0FA9" w14:textId="77777777" w:rsidR="00C45F28" w:rsidRDefault="00C45F28" w:rsidP="00C45F28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</w:t>
      </w:r>
      <w:r>
        <w:rPr>
          <w:rFonts w:cs="Times New Roman"/>
        </w:rPr>
        <w:t>p.18-19)</w:t>
      </w:r>
    </w:p>
    <w:p w14:paraId="2BDB985E" w14:textId="77777777" w:rsidR="00C45F28" w:rsidRDefault="00C45F28" w:rsidP="00C45F28">
      <w:pPr>
        <w:rPr>
          <w:rFonts w:cs="Times New Roman"/>
        </w:rPr>
      </w:pPr>
    </w:p>
    <w:p w14:paraId="22711D0D" w14:textId="77777777" w:rsidR="00C45F28" w:rsidRDefault="00C45F28" w:rsidP="00C45F28">
      <w:pPr>
        <w:rPr>
          <w:rFonts w:cs="Times New Roman"/>
        </w:rPr>
      </w:pPr>
    </w:p>
    <w:p w14:paraId="68743976" w14:textId="77777777" w:rsidR="00C45F28" w:rsidRDefault="00C45F28" w:rsidP="00C45F28">
      <w:pPr>
        <w:rPr>
          <w:rFonts w:cs="Times New Roman"/>
        </w:rPr>
      </w:pPr>
      <w:r>
        <w:rPr>
          <w:rFonts w:cs="Times New Roman"/>
        </w:rPr>
        <w:t>30 May 2026</w:t>
      </w:r>
    </w:p>
    <w:p w14:paraId="5C9A61D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CB8F" w14:textId="77777777" w:rsidR="00B01CA3" w:rsidRDefault="00B01CA3" w:rsidP="00086E2C">
      <w:r>
        <w:separator/>
      </w:r>
    </w:p>
  </w:endnote>
  <w:endnote w:type="continuationSeparator" w:id="0">
    <w:p w14:paraId="5B97B81F" w14:textId="77777777" w:rsidR="00B01CA3" w:rsidRDefault="00B01CA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AF9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2FA7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B0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DACD" w14:textId="77777777" w:rsidR="00B01CA3" w:rsidRDefault="00B01CA3" w:rsidP="00086E2C">
      <w:r>
        <w:separator/>
      </w:r>
    </w:p>
  </w:footnote>
  <w:footnote w:type="continuationSeparator" w:id="0">
    <w:p w14:paraId="24A3DD7E" w14:textId="77777777" w:rsidR="00B01CA3" w:rsidRDefault="00B01CA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BE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0C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75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28"/>
    <w:rsid w:val="00086E2C"/>
    <w:rsid w:val="000A2E7A"/>
    <w:rsid w:val="002244B7"/>
    <w:rsid w:val="00314D94"/>
    <w:rsid w:val="005129B1"/>
    <w:rsid w:val="005435B9"/>
    <w:rsid w:val="00617568"/>
    <w:rsid w:val="006E68FA"/>
    <w:rsid w:val="008E56AD"/>
    <w:rsid w:val="00AF65CA"/>
    <w:rsid w:val="00B01CA3"/>
    <w:rsid w:val="00C45F2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65D4"/>
  <w15:chartTrackingRefBased/>
  <w15:docId w15:val="{7CFAEA04-E683-45B1-9CC0-64BEDD46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F2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2026-06-10T18:01:00Z</dcterms:created>
  <dcterms:modified xsi:type="dcterms:W3CDTF">2026-06-10T18:03:00Z</dcterms:modified>
</cp:coreProperties>
</file>