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C5C87" w14:textId="77777777" w:rsidR="00A01DCC" w:rsidRDefault="00A01DCC" w:rsidP="00A01DCC">
      <w:pPr>
        <w:pStyle w:val="NoSpacing"/>
        <w:jc w:val="both"/>
        <w:rPr>
          <w:szCs w:val="24"/>
        </w:rPr>
      </w:pPr>
      <w:r>
        <w:rPr>
          <w:szCs w:val="24"/>
          <w:u w:val="single"/>
        </w:rPr>
        <w:t>Ralph CLAYTON</w:t>
      </w:r>
      <w:r>
        <w:rPr>
          <w:szCs w:val="24"/>
        </w:rPr>
        <w:t xml:space="preserve">        (fl.1460)</w:t>
      </w:r>
    </w:p>
    <w:p w14:paraId="04566B75" w14:textId="77777777" w:rsidR="00A01DCC" w:rsidRDefault="00A01DCC" w:rsidP="00A01DCC">
      <w:pPr>
        <w:pStyle w:val="NoSpacing"/>
        <w:jc w:val="both"/>
        <w:rPr>
          <w:szCs w:val="24"/>
        </w:rPr>
      </w:pPr>
      <w:r>
        <w:rPr>
          <w:szCs w:val="24"/>
        </w:rPr>
        <w:t>Yeoman tailor.</w:t>
      </w:r>
    </w:p>
    <w:p w14:paraId="026514C4" w14:textId="77777777" w:rsidR="00A01DCC" w:rsidRDefault="00A01DCC" w:rsidP="00A01DCC">
      <w:pPr>
        <w:pStyle w:val="NoSpacing"/>
        <w:jc w:val="both"/>
        <w:rPr>
          <w:szCs w:val="24"/>
        </w:rPr>
      </w:pPr>
      <w:r>
        <w:rPr>
          <w:szCs w:val="24"/>
        </w:rPr>
        <w:t xml:space="preserve">  </w:t>
      </w:r>
    </w:p>
    <w:p w14:paraId="7ADA4B96" w14:textId="77777777" w:rsidR="00A01DCC" w:rsidRDefault="00A01DCC" w:rsidP="00A01DCC">
      <w:pPr>
        <w:pStyle w:val="NoSpacing"/>
        <w:jc w:val="both"/>
        <w:rPr>
          <w:szCs w:val="24"/>
        </w:rPr>
      </w:pPr>
    </w:p>
    <w:p w14:paraId="2392B607" w14:textId="77777777" w:rsidR="00A01DCC" w:rsidRDefault="00A01DCC" w:rsidP="00A01DCC">
      <w:pPr>
        <w:pStyle w:val="NoSpacing"/>
        <w:jc w:val="both"/>
        <w:rPr>
          <w:szCs w:val="24"/>
        </w:rPr>
      </w:pPr>
      <w:r>
        <w:rPr>
          <w:szCs w:val="24"/>
        </w:rPr>
        <w:t xml:space="preserve">  4 Mar.1460</w:t>
      </w:r>
      <w:r>
        <w:rPr>
          <w:szCs w:val="24"/>
        </w:rPr>
        <w:tab/>
        <w:t>He was granted the office of yeoman tailor of the Great Wardrobe in London.</w:t>
      </w:r>
    </w:p>
    <w:p w14:paraId="4E5DF0C0" w14:textId="77777777" w:rsidR="00A01DCC" w:rsidRDefault="00A01DCC" w:rsidP="00A01DCC">
      <w:pPr>
        <w:pStyle w:val="NoSpacing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(C.P.R. 1452-61 p.598)</w:t>
      </w:r>
    </w:p>
    <w:p w14:paraId="04E9D729" w14:textId="77777777" w:rsidR="00A01DCC" w:rsidRDefault="00A01DCC" w:rsidP="00A01DCC">
      <w:pPr>
        <w:pStyle w:val="NoSpacing"/>
        <w:jc w:val="both"/>
        <w:rPr>
          <w:szCs w:val="24"/>
        </w:rPr>
      </w:pPr>
    </w:p>
    <w:p w14:paraId="19EFF878" w14:textId="77777777" w:rsidR="00A01DCC" w:rsidRDefault="00A01DCC" w:rsidP="00A01DCC">
      <w:pPr>
        <w:pStyle w:val="NoSpacing"/>
        <w:jc w:val="both"/>
        <w:rPr>
          <w:szCs w:val="24"/>
        </w:rPr>
      </w:pPr>
    </w:p>
    <w:p w14:paraId="261BCC64" w14:textId="77777777" w:rsidR="00A01DCC" w:rsidRDefault="00A01DCC" w:rsidP="00A01DCC">
      <w:pPr>
        <w:pStyle w:val="NoSpacing"/>
        <w:jc w:val="both"/>
        <w:rPr>
          <w:szCs w:val="24"/>
        </w:rPr>
      </w:pPr>
      <w:r>
        <w:rPr>
          <w:szCs w:val="24"/>
        </w:rPr>
        <w:t>11 January 2026</w:t>
      </w:r>
    </w:p>
    <w:p w14:paraId="4C95F7D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E0E0D" w14:textId="77777777" w:rsidR="00CD7555" w:rsidRDefault="00CD7555" w:rsidP="00086E2C">
      <w:pPr>
        <w:spacing w:after="0" w:line="240" w:lineRule="auto"/>
      </w:pPr>
      <w:r>
        <w:separator/>
      </w:r>
    </w:p>
  </w:endnote>
  <w:endnote w:type="continuationSeparator" w:id="0">
    <w:p w14:paraId="5F73E5AD" w14:textId="77777777" w:rsidR="00CD7555" w:rsidRDefault="00CD755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919E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68F3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D3BF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C1F6A" w14:textId="77777777" w:rsidR="00CD7555" w:rsidRDefault="00CD7555" w:rsidP="00086E2C">
      <w:pPr>
        <w:spacing w:after="0" w:line="240" w:lineRule="auto"/>
      </w:pPr>
      <w:r>
        <w:separator/>
      </w:r>
    </w:p>
  </w:footnote>
  <w:footnote w:type="continuationSeparator" w:id="0">
    <w:p w14:paraId="4370EB14" w14:textId="77777777" w:rsidR="00CD7555" w:rsidRDefault="00CD755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30A2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A172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B6D3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DCC"/>
    <w:rsid w:val="00086E2C"/>
    <w:rsid w:val="000A2E7A"/>
    <w:rsid w:val="002244B7"/>
    <w:rsid w:val="00314D94"/>
    <w:rsid w:val="00617568"/>
    <w:rsid w:val="006E68FA"/>
    <w:rsid w:val="007C2568"/>
    <w:rsid w:val="00A01DCC"/>
    <w:rsid w:val="00CD755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C2307"/>
  <w15:chartTrackingRefBased/>
  <w15:docId w15:val="{D3482D72-7A17-44F3-BED3-F699F0BC0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01DCC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24</Words>
  <Characters>159</Characters>
  <Application>Microsoft Office Word</Application>
  <DocSecurity>0</DocSecurity>
  <Lines>9</Lines>
  <Paragraphs>5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2026-01-16T20:17:00Z</dcterms:created>
  <dcterms:modified xsi:type="dcterms:W3CDTF">2026-01-16T20:17:00Z</dcterms:modified>
</cp:coreProperties>
</file>