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D1CA3" w14:textId="3DF0529B" w:rsidR="006B2F86" w:rsidRDefault="00AC0750" w:rsidP="00E71FC3">
      <w:pPr>
        <w:pStyle w:val="NoSpacing"/>
      </w:pPr>
      <w:r>
        <w:rPr>
          <w:u w:val="single"/>
        </w:rPr>
        <w:t>John CLARKE</w:t>
      </w:r>
      <w:r>
        <w:t xml:space="preserve">    </w:t>
      </w:r>
      <w:proofErr w:type="gramStart"/>
      <w:r>
        <w:t xml:space="preserve">   (</w:t>
      </w:r>
      <w:proofErr w:type="gramEnd"/>
      <w:r>
        <w:t>d.1481-1500)</w:t>
      </w:r>
    </w:p>
    <w:p w14:paraId="594FB1C9" w14:textId="53C62999" w:rsidR="00AC0750" w:rsidRDefault="00AC0750" w:rsidP="00E71FC3">
      <w:pPr>
        <w:pStyle w:val="NoSpacing"/>
      </w:pPr>
      <w:r>
        <w:t xml:space="preserve">of West </w:t>
      </w:r>
      <w:proofErr w:type="spellStart"/>
      <w:r>
        <w:t>Malling</w:t>
      </w:r>
      <w:proofErr w:type="spellEnd"/>
      <w:r>
        <w:t>, Kent.</w:t>
      </w:r>
    </w:p>
    <w:p w14:paraId="7436B364" w14:textId="718CE7E1" w:rsidR="00AC0750" w:rsidRDefault="00AC0750" w:rsidP="00E71FC3">
      <w:pPr>
        <w:pStyle w:val="NoSpacing"/>
      </w:pPr>
    </w:p>
    <w:p w14:paraId="45A899F3" w14:textId="7026D8D0" w:rsidR="00AC0750" w:rsidRDefault="00AC0750" w:rsidP="00E71FC3">
      <w:pPr>
        <w:pStyle w:val="NoSpacing"/>
      </w:pPr>
    </w:p>
    <w:p w14:paraId="1D58A617" w14:textId="025A181C" w:rsidR="00AC0750" w:rsidRDefault="00AC0750" w:rsidP="00E71FC3">
      <w:pPr>
        <w:pStyle w:val="NoSpacing"/>
      </w:pPr>
      <w:r>
        <w:tab/>
        <w:t>1481</w:t>
      </w:r>
      <w:r>
        <w:tab/>
        <w:t xml:space="preserve">He made his Will, in which he left 40s to the repair of a chalice in the </w:t>
      </w:r>
    </w:p>
    <w:p w14:paraId="555BA690" w14:textId="0AB17997" w:rsidR="00AC0750" w:rsidRDefault="00AC0750" w:rsidP="00E71FC3">
      <w:pPr>
        <w:pStyle w:val="NoSpacing"/>
      </w:pPr>
      <w:r>
        <w:tab/>
      </w:r>
      <w:r>
        <w:tab/>
        <w:t>church.</w:t>
      </w:r>
    </w:p>
    <w:p w14:paraId="0C165726" w14:textId="77777777" w:rsidR="00AC0750" w:rsidRDefault="00AC0750" w:rsidP="00AC0750">
      <w:pPr>
        <w:pStyle w:val="NoSpacing"/>
      </w:pPr>
      <w:r>
        <w:tab/>
      </w:r>
      <w:r>
        <w:tab/>
      </w:r>
      <w:r>
        <w:t>(“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Cantiana</w:t>
      </w:r>
      <w:proofErr w:type="spellEnd"/>
      <w:r>
        <w:t>: West Kent” by Leland L. Duncan. p.51)</w:t>
      </w:r>
    </w:p>
    <w:p w14:paraId="501A0719" w14:textId="77777777" w:rsidR="00AC0750" w:rsidRDefault="00AC0750" w:rsidP="00AC0750">
      <w:pPr>
        <w:pStyle w:val="NoSpacing"/>
      </w:pPr>
    </w:p>
    <w:p w14:paraId="118F3010" w14:textId="77777777" w:rsidR="00AC0750" w:rsidRDefault="00AC0750" w:rsidP="00AC0750">
      <w:pPr>
        <w:pStyle w:val="NoSpacing"/>
      </w:pPr>
    </w:p>
    <w:p w14:paraId="5592510C" w14:textId="3D339175" w:rsidR="00AC0750" w:rsidRPr="00AC0750" w:rsidRDefault="00AC0750" w:rsidP="00AC0750">
      <w:pPr>
        <w:pStyle w:val="NoSpacing"/>
      </w:pPr>
      <w:r>
        <w:t>16 March 2019</w:t>
      </w:r>
      <w:bookmarkStart w:id="0" w:name="_GoBack"/>
      <w:bookmarkEnd w:id="0"/>
    </w:p>
    <w:sectPr w:rsidR="00AC0750" w:rsidRPr="00AC075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B4B543" w14:textId="77777777" w:rsidR="00AC0750" w:rsidRDefault="00AC0750" w:rsidP="00E71FC3">
      <w:pPr>
        <w:spacing w:after="0" w:line="240" w:lineRule="auto"/>
      </w:pPr>
      <w:r>
        <w:separator/>
      </w:r>
    </w:p>
  </w:endnote>
  <w:endnote w:type="continuationSeparator" w:id="0">
    <w:p w14:paraId="056BF41E" w14:textId="77777777" w:rsidR="00AC0750" w:rsidRDefault="00AC075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95F39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405B86" w14:textId="77777777" w:rsidR="00AC0750" w:rsidRDefault="00AC0750" w:rsidP="00E71FC3">
      <w:pPr>
        <w:spacing w:after="0" w:line="240" w:lineRule="auto"/>
      </w:pPr>
      <w:r>
        <w:separator/>
      </w:r>
    </w:p>
  </w:footnote>
  <w:footnote w:type="continuationSeparator" w:id="0">
    <w:p w14:paraId="47745733" w14:textId="77777777" w:rsidR="00AC0750" w:rsidRDefault="00AC075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750"/>
    <w:rsid w:val="001A7C09"/>
    <w:rsid w:val="00577BD5"/>
    <w:rsid w:val="00656CBA"/>
    <w:rsid w:val="006A1F77"/>
    <w:rsid w:val="00733BE7"/>
    <w:rsid w:val="00AB52E8"/>
    <w:rsid w:val="00AC0750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53E85"/>
  <w15:chartTrackingRefBased/>
  <w15:docId w15:val="{747B634E-AB02-4BDE-8773-6BC110D2E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2019-03-16T21:18:00Z</dcterms:created>
  <dcterms:modified xsi:type="dcterms:W3CDTF">2019-03-16T21:20:00Z</dcterms:modified>
</cp:coreProperties>
</file>