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BB4" w:rsidRDefault="003A6BB4" w:rsidP="003A6BB4">
      <w:r>
        <w:rPr>
          <w:u w:val="single"/>
        </w:rPr>
        <w:t>John CLARKE</w:t>
      </w:r>
      <w:r>
        <w:t xml:space="preserve">        (fl.1400)</w:t>
      </w:r>
    </w:p>
    <w:p w:rsidR="003A6BB4" w:rsidRDefault="003A6BB4" w:rsidP="003A6BB4">
      <w:r>
        <w:t>of Brondeston, Isle of Wight.</w:t>
      </w:r>
    </w:p>
    <w:p w:rsidR="003A6BB4" w:rsidRDefault="003A6BB4" w:rsidP="003A6BB4"/>
    <w:p w:rsidR="003A6BB4" w:rsidRDefault="003A6BB4" w:rsidP="003A6BB4"/>
    <w:p w:rsidR="003A6BB4" w:rsidRDefault="003A6BB4" w:rsidP="003A6BB4">
      <w:r>
        <w:t xml:space="preserve">  2 Jul.1400</w:t>
      </w:r>
      <w:r>
        <w:tab/>
        <w:t>He held 2 acres of land in Nunwell, Isle of Wight.</w:t>
      </w:r>
    </w:p>
    <w:p w:rsidR="003A6BB4" w:rsidRDefault="003A6BB4" w:rsidP="003A6BB4">
      <w:r>
        <w:tab/>
      </w:r>
      <w:r>
        <w:tab/>
        <w:t>(</w:t>
      </w:r>
      <w:hyperlink r:id="rId6" w:history="1">
        <w:r w:rsidRPr="00CB00B4">
          <w:rPr>
            <w:rStyle w:val="Hyperlink"/>
          </w:rPr>
          <w:t>www.discovery.nationalarchives,gov.uk</w:t>
        </w:r>
      </w:hyperlink>
      <w:r>
        <w:t xml:space="preserve">  ref. OG/X/1)</w:t>
      </w:r>
    </w:p>
    <w:p w:rsidR="003A6BB4" w:rsidRDefault="003A6BB4" w:rsidP="003A6BB4"/>
    <w:p w:rsidR="003A6BB4" w:rsidRDefault="003A6BB4" w:rsidP="003A6BB4"/>
    <w:p w:rsidR="00DD5B8A" w:rsidRPr="00564E3C" w:rsidRDefault="003A6BB4" w:rsidP="003A6B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>4 November 2015</w:t>
      </w: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6BB4" w:rsidRDefault="003A6BB4" w:rsidP="00564E3C">
      <w:r>
        <w:separator/>
      </w:r>
    </w:p>
  </w:endnote>
  <w:endnote w:type="continuationSeparator" w:id="0">
    <w:p w:rsidR="003A6BB4" w:rsidRDefault="003A6BB4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A6BB4">
      <w:rPr>
        <w:rFonts w:ascii="Times New Roman" w:hAnsi="Times New Roman" w:cs="Times New Roman"/>
        <w:noProof/>
        <w:sz w:val="24"/>
        <w:szCs w:val="24"/>
      </w:rPr>
      <w:t>5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6BB4" w:rsidRDefault="003A6BB4" w:rsidP="00564E3C">
      <w:r>
        <w:separator/>
      </w:r>
    </w:p>
  </w:footnote>
  <w:footnote w:type="continuationSeparator" w:id="0">
    <w:p w:rsidR="003A6BB4" w:rsidRDefault="003A6BB4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BB4"/>
    <w:rsid w:val="00372DC6"/>
    <w:rsid w:val="003A6BB4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DD173A-6162-4207-9AB1-D1F5C0899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6BB4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3A6BB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,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2015-12-05T20:05:00Z</dcterms:created>
  <dcterms:modified xsi:type="dcterms:W3CDTF">2015-12-05T20:07:00Z</dcterms:modified>
</cp:coreProperties>
</file>