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2144" w14:textId="77777777" w:rsidR="005B7EAF" w:rsidRDefault="005B7EAF" w:rsidP="005B7E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CLARK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7E4FCFCB" w14:textId="77777777" w:rsidR="005B7EAF" w:rsidRDefault="005B7EAF" w:rsidP="005B7E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All Saints’ Church, </w:t>
      </w:r>
      <w:proofErr w:type="spellStart"/>
      <w:r>
        <w:rPr>
          <w:rFonts w:cs="Times New Roman"/>
          <w:szCs w:val="24"/>
        </w:rPr>
        <w:t>Scratby</w:t>
      </w:r>
      <w:proofErr w:type="spellEnd"/>
      <w:r>
        <w:rPr>
          <w:rFonts w:cs="Times New Roman"/>
          <w:szCs w:val="24"/>
        </w:rPr>
        <w:t>, Norfolk.</w:t>
      </w:r>
    </w:p>
    <w:p w14:paraId="56E39163" w14:textId="77777777" w:rsidR="005B7EAF" w:rsidRDefault="005B7EAF" w:rsidP="005B7EAF">
      <w:pPr>
        <w:pStyle w:val="NoSpacing"/>
        <w:rPr>
          <w:rFonts w:cs="Times New Roman"/>
          <w:szCs w:val="24"/>
        </w:rPr>
      </w:pPr>
    </w:p>
    <w:p w14:paraId="734D5981" w14:textId="77777777" w:rsidR="005B7EAF" w:rsidRDefault="005B7EAF" w:rsidP="005B7EAF">
      <w:pPr>
        <w:pStyle w:val="NoSpacing"/>
        <w:rPr>
          <w:rFonts w:cs="Times New Roman"/>
          <w:szCs w:val="24"/>
        </w:rPr>
      </w:pPr>
    </w:p>
    <w:p w14:paraId="796FA232" w14:textId="77777777" w:rsidR="005B7EAF" w:rsidRDefault="005B7EAF" w:rsidP="005B7E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He became Vicar.</w:t>
      </w:r>
    </w:p>
    <w:p w14:paraId="4AAE4D94" w14:textId="77777777" w:rsidR="005B7EAF" w:rsidRDefault="005B7EAF" w:rsidP="005B7EAF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246-9)</w:t>
      </w:r>
    </w:p>
    <w:p w14:paraId="1BE2F285" w14:textId="77777777" w:rsidR="005B7EAF" w:rsidRDefault="005B7EAF" w:rsidP="005B7EAF">
      <w:pPr>
        <w:pStyle w:val="NoSpacing"/>
        <w:rPr>
          <w:rFonts w:cs="Times New Roman"/>
          <w:szCs w:val="24"/>
        </w:rPr>
      </w:pPr>
    </w:p>
    <w:p w14:paraId="6C7EA44B" w14:textId="77777777" w:rsidR="005B7EAF" w:rsidRDefault="005B7EAF" w:rsidP="005B7EAF">
      <w:pPr>
        <w:pStyle w:val="NoSpacing"/>
        <w:rPr>
          <w:rFonts w:cs="Times New Roman"/>
          <w:szCs w:val="24"/>
        </w:rPr>
      </w:pPr>
    </w:p>
    <w:p w14:paraId="5171B221" w14:textId="77777777" w:rsidR="005B7EAF" w:rsidRDefault="005B7EAF" w:rsidP="005B7E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March 2024</w:t>
      </w:r>
    </w:p>
    <w:p w14:paraId="7E59C0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88D76" w14:textId="77777777" w:rsidR="005B7EAF" w:rsidRDefault="005B7EAF" w:rsidP="009139A6">
      <w:r>
        <w:separator/>
      </w:r>
    </w:p>
  </w:endnote>
  <w:endnote w:type="continuationSeparator" w:id="0">
    <w:p w14:paraId="2E2C38F6" w14:textId="77777777" w:rsidR="005B7EAF" w:rsidRDefault="005B7E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CAD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7E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9A5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F0D27" w14:textId="77777777" w:rsidR="005B7EAF" w:rsidRDefault="005B7EAF" w:rsidP="009139A6">
      <w:r>
        <w:separator/>
      </w:r>
    </w:p>
  </w:footnote>
  <w:footnote w:type="continuationSeparator" w:id="0">
    <w:p w14:paraId="493EF028" w14:textId="77777777" w:rsidR="005B7EAF" w:rsidRDefault="005B7E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46D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657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45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AF"/>
    <w:rsid w:val="000666E0"/>
    <w:rsid w:val="002510B7"/>
    <w:rsid w:val="00270799"/>
    <w:rsid w:val="005B7EA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E0F9C"/>
  <w15:chartTrackingRefBased/>
  <w15:docId w15:val="{17E0EE81-8BEF-4FBF-BEB8-62EFE637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2024-03-21T11:57:00Z</dcterms:created>
  <dcterms:modified xsi:type="dcterms:W3CDTF">2024-03-21T11:58:00Z</dcterms:modified>
</cp:coreProperties>
</file>