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D29F0" w14:textId="77777777" w:rsidR="00EE231B" w:rsidRDefault="00EE231B" w:rsidP="00EE23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CLARK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0ABE9849" w14:textId="77777777" w:rsidR="00EE231B" w:rsidRDefault="00EE231B" w:rsidP="00EE23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4CE4CF8F" w14:textId="77777777" w:rsidR="00EE231B" w:rsidRDefault="00EE231B" w:rsidP="00EE231B">
      <w:pPr>
        <w:pStyle w:val="NoSpacing"/>
        <w:rPr>
          <w:rFonts w:cs="Times New Roman"/>
          <w:szCs w:val="24"/>
        </w:rPr>
      </w:pPr>
    </w:p>
    <w:p w14:paraId="00FB6CC8" w14:textId="77777777" w:rsidR="00EE231B" w:rsidRDefault="00EE231B" w:rsidP="00EE231B">
      <w:pPr>
        <w:pStyle w:val="NoSpacing"/>
        <w:rPr>
          <w:rFonts w:cs="Times New Roman"/>
          <w:szCs w:val="24"/>
        </w:rPr>
      </w:pPr>
    </w:p>
    <w:p w14:paraId="4888E13D" w14:textId="77777777" w:rsidR="00EE231B" w:rsidRDefault="00EE231B" w:rsidP="00EE23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became apprenticed to John Gedney of London, draper(q.v.).</w:t>
      </w:r>
    </w:p>
    <w:p w14:paraId="4635BDEC" w14:textId="77777777" w:rsidR="00EE231B" w:rsidRDefault="00EE231B" w:rsidP="00EE23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010D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16C3E718" w14:textId="77777777" w:rsidR="00EE231B" w:rsidRDefault="00EE231B" w:rsidP="00EE231B">
      <w:pPr>
        <w:pStyle w:val="NoSpacing"/>
        <w:rPr>
          <w:rFonts w:cs="Times New Roman"/>
          <w:szCs w:val="24"/>
        </w:rPr>
      </w:pPr>
    </w:p>
    <w:p w14:paraId="74854DD2" w14:textId="77777777" w:rsidR="00EE231B" w:rsidRDefault="00EE231B" w:rsidP="00EE231B">
      <w:pPr>
        <w:pStyle w:val="NoSpacing"/>
        <w:rPr>
          <w:rFonts w:cs="Times New Roman"/>
          <w:szCs w:val="24"/>
        </w:rPr>
      </w:pPr>
    </w:p>
    <w:p w14:paraId="390763C8" w14:textId="77777777" w:rsidR="00EE231B" w:rsidRDefault="00EE231B" w:rsidP="00EE23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71047D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EF1BF" w14:textId="77777777" w:rsidR="00EE231B" w:rsidRDefault="00EE231B" w:rsidP="009139A6">
      <w:r>
        <w:separator/>
      </w:r>
    </w:p>
  </w:endnote>
  <w:endnote w:type="continuationSeparator" w:id="0">
    <w:p w14:paraId="62BDD2E2" w14:textId="77777777" w:rsidR="00EE231B" w:rsidRDefault="00EE23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342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FF1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1F8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870CF" w14:textId="77777777" w:rsidR="00EE231B" w:rsidRDefault="00EE231B" w:rsidP="009139A6">
      <w:r>
        <w:separator/>
      </w:r>
    </w:p>
  </w:footnote>
  <w:footnote w:type="continuationSeparator" w:id="0">
    <w:p w14:paraId="2ECA060F" w14:textId="77777777" w:rsidR="00EE231B" w:rsidRDefault="00EE23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6F5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451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58B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1B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E231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A249"/>
  <w15:chartTrackingRefBased/>
  <w15:docId w15:val="{FB7E18B6-E04D-473B-A4A7-628056FF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23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2024-06-07T11:37:00Z</dcterms:created>
  <dcterms:modified xsi:type="dcterms:W3CDTF">2024-06-07T11:37:00Z</dcterms:modified>
</cp:coreProperties>
</file>