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83E93" w14:textId="77777777" w:rsidR="007A6810" w:rsidRDefault="007A6810" w:rsidP="007A6810">
      <w:pPr>
        <w:pStyle w:val="NoSpacing"/>
      </w:pPr>
      <w:r>
        <w:rPr>
          <w:u w:val="single"/>
        </w:rPr>
        <w:t>Ralph CLARK</w:t>
      </w:r>
      <w:r>
        <w:t xml:space="preserve">    </w:t>
      </w:r>
      <w:proofErr w:type="gramStart"/>
      <w:r>
        <w:t xml:space="preserve">   (</w:t>
      </w:r>
      <w:proofErr w:type="gramEnd"/>
      <w:r>
        <w:t>fl.1410)</w:t>
      </w:r>
    </w:p>
    <w:p w14:paraId="04554FCB" w14:textId="77777777" w:rsidR="007A6810" w:rsidRDefault="007A6810" w:rsidP="007A6810">
      <w:pPr>
        <w:pStyle w:val="NoSpacing"/>
      </w:pPr>
      <w:r>
        <w:t>of Merton College, Oxford University.</w:t>
      </w:r>
    </w:p>
    <w:p w14:paraId="57E2CFAC" w14:textId="77777777" w:rsidR="007A6810" w:rsidRDefault="007A6810" w:rsidP="007A6810">
      <w:pPr>
        <w:pStyle w:val="NoSpacing"/>
      </w:pPr>
    </w:p>
    <w:p w14:paraId="3345EAC7" w14:textId="77777777" w:rsidR="007A6810" w:rsidRDefault="007A6810" w:rsidP="007A6810">
      <w:pPr>
        <w:pStyle w:val="NoSpacing"/>
      </w:pPr>
    </w:p>
    <w:p w14:paraId="1C4CA059" w14:textId="77777777" w:rsidR="007A6810" w:rsidRDefault="007A6810" w:rsidP="007A6810">
      <w:pPr>
        <w:pStyle w:val="NoSpacing"/>
      </w:pPr>
      <w:r>
        <w:tab/>
        <w:t>1410</w:t>
      </w:r>
      <w:r>
        <w:tab/>
        <w:t>Fellow.</w:t>
      </w:r>
    </w:p>
    <w:p w14:paraId="42B037D2" w14:textId="77777777" w:rsidR="007A6810" w:rsidRDefault="007A6810" w:rsidP="007A6810">
      <w:pPr>
        <w:pStyle w:val="NoSpacing"/>
      </w:pPr>
      <w:r>
        <w:tab/>
      </w:r>
      <w:r>
        <w:tab/>
        <w:t>(“Memorials of Merton College, with Biographical Notices of the Wardens and</w:t>
      </w:r>
    </w:p>
    <w:p w14:paraId="7D5A43AF" w14:textId="77777777" w:rsidR="007A6810" w:rsidRDefault="007A6810" w:rsidP="007A6810">
      <w:pPr>
        <w:pStyle w:val="NoSpacing"/>
        <w:ind w:left="720" w:firstLine="720"/>
      </w:pPr>
      <w:r>
        <w:t xml:space="preserve">Fellows” by Hon. George </w:t>
      </w:r>
      <w:proofErr w:type="spellStart"/>
      <w:proofErr w:type="gramStart"/>
      <w:r>
        <w:t>C.Brodrick</w:t>
      </w:r>
      <w:proofErr w:type="spellEnd"/>
      <w:proofErr w:type="gramEnd"/>
      <w:r>
        <w:t>, printed for the Oxford Historical at the</w:t>
      </w:r>
    </w:p>
    <w:p w14:paraId="0AE38CF5" w14:textId="77777777" w:rsidR="007A6810" w:rsidRDefault="007A6810" w:rsidP="007A6810">
      <w:pPr>
        <w:pStyle w:val="NoSpacing"/>
        <w:ind w:left="720" w:firstLine="720"/>
      </w:pPr>
      <w:proofErr w:type="spellStart"/>
      <w:r>
        <w:t>Clarenden</w:t>
      </w:r>
      <w:proofErr w:type="spellEnd"/>
      <w:r>
        <w:t xml:space="preserve"> Press, 1885 p.227)</w:t>
      </w:r>
    </w:p>
    <w:p w14:paraId="56A35A8F" w14:textId="77777777" w:rsidR="007A6810" w:rsidRDefault="007A6810" w:rsidP="007A6810">
      <w:pPr>
        <w:pStyle w:val="NoSpacing"/>
      </w:pPr>
    </w:p>
    <w:p w14:paraId="53D60BB2" w14:textId="77777777" w:rsidR="007A6810" w:rsidRDefault="007A6810" w:rsidP="007A6810">
      <w:pPr>
        <w:pStyle w:val="NoSpacing"/>
      </w:pPr>
    </w:p>
    <w:p w14:paraId="558B8D25" w14:textId="77777777" w:rsidR="007A6810" w:rsidRDefault="007A6810" w:rsidP="007A6810">
      <w:pPr>
        <w:pStyle w:val="NoSpacing"/>
      </w:pPr>
      <w:r>
        <w:t>30 December 2024</w:t>
      </w:r>
    </w:p>
    <w:p w14:paraId="42B83B2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87223" w14:textId="77777777" w:rsidR="007A6810" w:rsidRDefault="007A6810" w:rsidP="009139A6">
      <w:r>
        <w:separator/>
      </w:r>
    </w:p>
  </w:endnote>
  <w:endnote w:type="continuationSeparator" w:id="0">
    <w:p w14:paraId="2BD2E243" w14:textId="77777777" w:rsidR="007A6810" w:rsidRDefault="007A681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559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6BCD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070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9080C" w14:textId="77777777" w:rsidR="007A6810" w:rsidRDefault="007A6810" w:rsidP="009139A6">
      <w:r>
        <w:separator/>
      </w:r>
    </w:p>
  </w:footnote>
  <w:footnote w:type="continuationSeparator" w:id="0">
    <w:p w14:paraId="3D2292C2" w14:textId="77777777" w:rsidR="007A6810" w:rsidRDefault="007A681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F60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5C95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683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810"/>
    <w:rsid w:val="000666E0"/>
    <w:rsid w:val="002510B7"/>
    <w:rsid w:val="00270799"/>
    <w:rsid w:val="005C130B"/>
    <w:rsid w:val="007A6810"/>
    <w:rsid w:val="00826F5C"/>
    <w:rsid w:val="009139A6"/>
    <w:rsid w:val="009411C2"/>
    <w:rsid w:val="009448BB"/>
    <w:rsid w:val="00947624"/>
    <w:rsid w:val="00A3176C"/>
    <w:rsid w:val="00AE4D03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4B1BB"/>
  <w15:chartTrackingRefBased/>
  <w15:docId w15:val="{157585E4-85EB-4E88-AFE8-75C01B44A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2025-01-26T18:50:00Z</dcterms:created>
  <dcterms:modified xsi:type="dcterms:W3CDTF">2025-01-26T18:52:00Z</dcterms:modified>
</cp:coreProperties>
</file>