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5DFCB" w14:textId="77777777" w:rsidR="00CE1980" w:rsidRDefault="00CE1980" w:rsidP="00CE19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CLARK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fl.1486-7)</w:t>
      </w:r>
    </w:p>
    <w:p w14:paraId="27875D44" w14:textId="77777777" w:rsidR="00CE1980" w:rsidRDefault="00CE1980" w:rsidP="00CE19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Prior of Weybridge Priory.</w:t>
      </w:r>
    </w:p>
    <w:p w14:paraId="0F11D079" w14:textId="77777777" w:rsidR="00CE1980" w:rsidRDefault="00CE1980" w:rsidP="00CE1980">
      <w:pPr>
        <w:pStyle w:val="NoSpacing"/>
        <w:rPr>
          <w:rFonts w:cs="Times New Roman"/>
          <w:szCs w:val="24"/>
        </w:rPr>
      </w:pPr>
    </w:p>
    <w:p w14:paraId="39777279" w14:textId="77777777" w:rsidR="00CE1980" w:rsidRDefault="00CE1980" w:rsidP="00CE1980">
      <w:pPr>
        <w:pStyle w:val="NoSpacing"/>
        <w:rPr>
          <w:rFonts w:cs="Times New Roman"/>
          <w:szCs w:val="24"/>
        </w:rPr>
      </w:pPr>
    </w:p>
    <w:p w14:paraId="366F4E7F" w14:textId="77777777" w:rsidR="00CE1980" w:rsidRDefault="00CE1980" w:rsidP="00CE19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1486-7</w:t>
      </w:r>
      <w:r>
        <w:rPr>
          <w:rFonts w:cs="Times New Roman"/>
          <w:szCs w:val="24"/>
        </w:rPr>
        <w:tab/>
        <w:t>He occurs as Prior.</w:t>
      </w:r>
    </w:p>
    <w:p w14:paraId="67231D00" w14:textId="77777777" w:rsidR="00CE1980" w:rsidRDefault="00CE1980" w:rsidP="00CE19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491C720D" w14:textId="77777777" w:rsidR="00CE1980" w:rsidRDefault="00CE1980" w:rsidP="00CE1980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90-5,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63502986" w14:textId="77777777" w:rsidR="00CE1980" w:rsidRDefault="00CE1980" w:rsidP="00CE1980">
      <w:pPr>
        <w:pStyle w:val="NoSpacing"/>
        <w:rPr>
          <w:rFonts w:cs="Times New Roman"/>
          <w:szCs w:val="24"/>
        </w:rPr>
      </w:pPr>
    </w:p>
    <w:p w14:paraId="1555DA7D" w14:textId="77777777" w:rsidR="00CE1980" w:rsidRDefault="00CE1980" w:rsidP="00CE1980">
      <w:pPr>
        <w:pStyle w:val="NoSpacing"/>
        <w:rPr>
          <w:rFonts w:cs="Times New Roman"/>
          <w:szCs w:val="24"/>
        </w:rPr>
      </w:pPr>
    </w:p>
    <w:p w14:paraId="19ABBAF7" w14:textId="77777777" w:rsidR="00CE1980" w:rsidRDefault="00CE1980" w:rsidP="00CE19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February 2024</w:t>
      </w:r>
    </w:p>
    <w:p w14:paraId="3C2AC9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9A9AF" w14:textId="77777777" w:rsidR="00CE1980" w:rsidRDefault="00CE1980" w:rsidP="009139A6">
      <w:r>
        <w:separator/>
      </w:r>
    </w:p>
  </w:endnote>
  <w:endnote w:type="continuationSeparator" w:id="0">
    <w:p w14:paraId="70A4CFBE" w14:textId="77777777" w:rsidR="00CE1980" w:rsidRDefault="00CE19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501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2C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3EE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2AF17" w14:textId="77777777" w:rsidR="00CE1980" w:rsidRDefault="00CE1980" w:rsidP="009139A6">
      <w:r>
        <w:separator/>
      </w:r>
    </w:p>
  </w:footnote>
  <w:footnote w:type="continuationSeparator" w:id="0">
    <w:p w14:paraId="2B45226B" w14:textId="77777777" w:rsidR="00CE1980" w:rsidRDefault="00CE19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13E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1B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40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8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198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6DA32"/>
  <w15:chartTrackingRefBased/>
  <w15:docId w15:val="{121D1D94-C322-4068-A4E2-E5744A02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2024-02-04T18:54:00Z</dcterms:created>
  <dcterms:modified xsi:type="dcterms:W3CDTF">2024-02-04T18:55:00Z</dcterms:modified>
</cp:coreProperties>
</file>