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6FE01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CLARK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ADB459A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Northampton. Baker.</w:t>
      </w:r>
    </w:p>
    <w:p w14:paraId="290A0B99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6BC095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7B8FF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Everard Frere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covenant against</w:t>
      </w:r>
    </w:p>
    <w:p w14:paraId="1210D034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2A101766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65E5E3D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521281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CB3D5" w14:textId="77777777" w:rsidR="0098086D" w:rsidRDefault="0098086D" w:rsidP="009808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48312A3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1E22D" w14:textId="77777777" w:rsidR="0098086D" w:rsidRDefault="0098086D" w:rsidP="009139A6">
      <w:r>
        <w:separator/>
      </w:r>
    </w:p>
  </w:endnote>
  <w:endnote w:type="continuationSeparator" w:id="0">
    <w:p w14:paraId="62235F96" w14:textId="77777777" w:rsidR="0098086D" w:rsidRDefault="009808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A1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3F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39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E6A56" w14:textId="77777777" w:rsidR="0098086D" w:rsidRDefault="0098086D" w:rsidP="009139A6">
      <w:r>
        <w:separator/>
      </w:r>
    </w:p>
  </w:footnote>
  <w:footnote w:type="continuationSeparator" w:id="0">
    <w:p w14:paraId="29CC811A" w14:textId="77777777" w:rsidR="0098086D" w:rsidRDefault="009808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E9A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E9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942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6D"/>
    <w:rsid w:val="000666E0"/>
    <w:rsid w:val="002510B7"/>
    <w:rsid w:val="005C130B"/>
    <w:rsid w:val="00826F5C"/>
    <w:rsid w:val="009139A6"/>
    <w:rsid w:val="009448BB"/>
    <w:rsid w:val="0098086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DA7AC"/>
  <w15:chartTrackingRefBased/>
  <w15:docId w15:val="{94C7D5A1-68F2-4E4E-A1F9-11F8BC41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08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2022-06-03T14:28:00Z</dcterms:created>
  <dcterms:modified xsi:type="dcterms:W3CDTF">2022-06-03T14:29:00Z</dcterms:modified>
</cp:coreProperties>
</file>