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B9692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CLARK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E6C4012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Yeoman.</w:t>
      </w:r>
    </w:p>
    <w:p w14:paraId="29E2D4FF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20809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B3377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Stephen Norton(q.v.) brought a plaint of trespass against him, Robert</w:t>
      </w:r>
    </w:p>
    <w:p w14:paraId="528208D0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Halynden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Smarden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Pelle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Smarden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198F052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348750C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BF1F7B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278E85" w14:textId="77777777" w:rsidR="00AF058B" w:rsidRDefault="00AF058B" w:rsidP="00AF05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6F88E8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8F794" w14:textId="77777777" w:rsidR="00AF058B" w:rsidRDefault="00AF058B" w:rsidP="009139A6">
      <w:r>
        <w:separator/>
      </w:r>
    </w:p>
  </w:endnote>
  <w:endnote w:type="continuationSeparator" w:id="0">
    <w:p w14:paraId="339E3D55" w14:textId="77777777" w:rsidR="00AF058B" w:rsidRDefault="00AF05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DE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86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19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4BCAB" w14:textId="77777777" w:rsidR="00AF058B" w:rsidRDefault="00AF058B" w:rsidP="009139A6">
      <w:r>
        <w:separator/>
      </w:r>
    </w:p>
  </w:footnote>
  <w:footnote w:type="continuationSeparator" w:id="0">
    <w:p w14:paraId="6CAB14A8" w14:textId="77777777" w:rsidR="00AF058B" w:rsidRDefault="00AF05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09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216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90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8B"/>
    <w:rsid w:val="000666E0"/>
    <w:rsid w:val="002510B7"/>
    <w:rsid w:val="005C130B"/>
    <w:rsid w:val="00826F5C"/>
    <w:rsid w:val="009139A6"/>
    <w:rsid w:val="009448BB"/>
    <w:rsid w:val="00A3176C"/>
    <w:rsid w:val="00AE65F8"/>
    <w:rsid w:val="00AF058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3F7F3"/>
  <w15:chartTrackingRefBased/>
  <w15:docId w15:val="{10004C50-AAF5-4066-B12F-B4BC8D55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05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2022-08-06T06:39:00Z</dcterms:created>
  <dcterms:modified xsi:type="dcterms:W3CDTF">2022-08-06T06:40:00Z</dcterms:modified>
</cp:coreProperties>
</file>