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4CD51" w14:textId="77777777" w:rsidR="00B80BAD" w:rsidRDefault="00B80BAD" w:rsidP="00B80B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CLARK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1D255F30" w14:textId="77777777" w:rsidR="00B80BAD" w:rsidRDefault="00B80BAD" w:rsidP="00B80B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DC18835" w14:textId="77777777" w:rsidR="00B80BAD" w:rsidRDefault="00B80BAD" w:rsidP="00B80BAD">
      <w:pPr>
        <w:pStyle w:val="NoSpacing"/>
        <w:rPr>
          <w:rFonts w:cs="Times New Roman"/>
          <w:szCs w:val="24"/>
        </w:rPr>
      </w:pPr>
    </w:p>
    <w:p w14:paraId="449335F1" w14:textId="77777777" w:rsidR="00B80BAD" w:rsidRDefault="00B80BAD" w:rsidP="00B80BAD">
      <w:pPr>
        <w:pStyle w:val="NoSpacing"/>
        <w:rPr>
          <w:rFonts w:cs="Times New Roman"/>
          <w:szCs w:val="24"/>
        </w:rPr>
      </w:pPr>
    </w:p>
    <w:p w14:paraId="5E892C7A" w14:textId="77777777" w:rsidR="00B80BAD" w:rsidRDefault="00B80BAD" w:rsidP="00B80B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Banester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4F7C1A90" w14:textId="77777777" w:rsidR="00B80BAD" w:rsidRDefault="00B80BAD" w:rsidP="00B80B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713E2C6" w14:textId="77777777" w:rsidR="00B80BAD" w:rsidRDefault="00B80BAD" w:rsidP="00B80BAD">
      <w:pPr>
        <w:pStyle w:val="NoSpacing"/>
        <w:rPr>
          <w:rFonts w:cs="Times New Roman"/>
          <w:szCs w:val="24"/>
        </w:rPr>
      </w:pPr>
    </w:p>
    <w:p w14:paraId="00EFA551" w14:textId="77777777" w:rsidR="00B80BAD" w:rsidRDefault="00B80BAD" w:rsidP="00B80BAD">
      <w:pPr>
        <w:pStyle w:val="NoSpacing"/>
        <w:rPr>
          <w:rFonts w:cs="Times New Roman"/>
          <w:szCs w:val="24"/>
        </w:rPr>
      </w:pPr>
    </w:p>
    <w:p w14:paraId="04A5D0AC" w14:textId="77777777" w:rsidR="00B80BAD" w:rsidRDefault="00B80BAD" w:rsidP="00B80B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2025</w:t>
      </w:r>
    </w:p>
    <w:p w14:paraId="0F25B6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94C9B" w14:textId="77777777" w:rsidR="00B80BAD" w:rsidRDefault="00B80BAD" w:rsidP="009139A6">
      <w:r>
        <w:separator/>
      </w:r>
    </w:p>
  </w:endnote>
  <w:endnote w:type="continuationSeparator" w:id="0">
    <w:p w14:paraId="779C652D" w14:textId="77777777" w:rsidR="00B80BAD" w:rsidRDefault="00B80B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72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D5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49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A157" w14:textId="77777777" w:rsidR="00B80BAD" w:rsidRDefault="00B80BAD" w:rsidP="009139A6">
      <w:r>
        <w:separator/>
      </w:r>
    </w:p>
  </w:footnote>
  <w:footnote w:type="continuationSeparator" w:id="0">
    <w:p w14:paraId="5BDC87DC" w14:textId="77777777" w:rsidR="00B80BAD" w:rsidRDefault="00B80B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A1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28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E5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A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80BAD"/>
    <w:rsid w:val="00BA00AB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C1DC"/>
  <w15:chartTrackingRefBased/>
  <w15:docId w15:val="{792D7196-DA14-4E26-869A-ECBBC1E3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0B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2025-02-13T21:42:00Z</dcterms:created>
  <dcterms:modified xsi:type="dcterms:W3CDTF">2025-02-13T21:42:00Z</dcterms:modified>
</cp:coreProperties>
</file>