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1D8F" w:rsidRDefault="00951D8F" w:rsidP="00951D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CLARK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951D8F" w:rsidRDefault="00951D8F" w:rsidP="00951D8F">
      <w:pPr>
        <w:rPr>
          <w:rFonts w:ascii="Times New Roman" w:hAnsi="Times New Roman" w:cs="Times New Roman"/>
        </w:rPr>
      </w:pPr>
    </w:p>
    <w:p w:rsidR="00951D8F" w:rsidRDefault="00951D8F" w:rsidP="00951D8F">
      <w:pPr>
        <w:rPr>
          <w:rFonts w:ascii="Times New Roman" w:hAnsi="Times New Roman" w:cs="Times New Roman"/>
        </w:rPr>
      </w:pPr>
    </w:p>
    <w:p w:rsidR="00951D8F" w:rsidRDefault="00951D8F" w:rsidP="00951D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Son of William Clark of Northampton, baker.</w:t>
      </w:r>
    </w:p>
    <w:p w:rsidR="00951D8F" w:rsidRDefault="00951D8F" w:rsidP="00951D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0B0905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951D8F" w:rsidRDefault="00951D8F" w:rsidP="00951D8F">
      <w:pPr>
        <w:rPr>
          <w:rFonts w:ascii="Times New Roman" w:hAnsi="Times New Roman" w:cs="Times New Roman"/>
        </w:rPr>
      </w:pPr>
    </w:p>
    <w:p w:rsidR="00951D8F" w:rsidRDefault="00951D8F" w:rsidP="00951D8F">
      <w:pPr>
        <w:rPr>
          <w:rFonts w:ascii="Times New Roman" w:hAnsi="Times New Roman" w:cs="Times New Roman"/>
        </w:rPr>
      </w:pPr>
    </w:p>
    <w:p w:rsidR="00951D8F" w:rsidRDefault="00951D8F" w:rsidP="00951D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Everard Frere of London, esquire(q.v.), brought a plaint of covenant against</w:t>
      </w:r>
    </w:p>
    <w:p w:rsidR="00951D8F" w:rsidRDefault="00951D8F" w:rsidP="00951D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him.   (ibid.)</w:t>
      </w:r>
    </w:p>
    <w:p w:rsidR="00951D8F" w:rsidRDefault="00951D8F" w:rsidP="00951D8F">
      <w:pPr>
        <w:rPr>
          <w:rFonts w:ascii="Times New Roman" w:hAnsi="Times New Roman" w:cs="Times New Roman"/>
        </w:rPr>
      </w:pPr>
    </w:p>
    <w:p w:rsidR="00951D8F" w:rsidRDefault="00951D8F" w:rsidP="00951D8F">
      <w:pPr>
        <w:rPr>
          <w:rFonts w:ascii="Times New Roman" w:hAnsi="Times New Roman" w:cs="Times New Roman"/>
        </w:rPr>
      </w:pPr>
    </w:p>
    <w:p w:rsidR="00951D8F" w:rsidRDefault="00951D8F" w:rsidP="00951D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 November 2017</w:t>
      </w:r>
    </w:p>
    <w:p w:rsidR="006B2F86" w:rsidRPr="00E71FC3" w:rsidRDefault="00951D8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51D8F" w:rsidRDefault="00951D8F" w:rsidP="00E71FC3">
      <w:r>
        <w:separator/>
      </w:r>
    </w:p>
  </w:endnote>
  <w:endnote w:type="continuationSeparator" w:id="0">
    <w:p w:rsidR="00951D8F" w:rsidRDefault="00951D8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51D8F" w:rsidRDefault="00951D8F" w:rsidP="00E71FC3">
      <w:r>
        <w:separator/>
      </w:r>
    </w:p>
  </w:footnote>
  <w:footnote w:type="continuationSeparator" w:id="0">
    <w:p w:rsidR="00951D8F" w:rsidRDefault="00951D8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D8F"/>
    <w:rsid w:val="001A7C09"/>
    <w:rsid w:val="00577BD5"/>
    <w:rsid w:val="00656CBA"/>
    <w:rsid w:val="006A1F77"/>
    <w:rsid w:val="00733BE7"/>
    <w:rsid w:val="00951D8F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F2DEF04-BF23-461C-B1ED-CA30FB5D9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51D8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951D8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49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2017-11-08T21:07:00Z</dcterms:created>
  <dcterms:modified xsi:type="dcterms:W3CDTF">2017-11-08T21:08:00Z</dcterms:modified>
</cp:coreProperties>
</file>