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64" w:rsidRPr="00D6448C" w:rsidRDefault="000C4464" w:rsidP="000C4464">
      <w:pPr>
        <w:pStyle w:val="NoSpacing"/>
      </w:pPr>
      <w:r w:rsidRPr="00D6448C">
        <w:rPr>
          <w:noProof/>
          <w:u w:val="single"/>
        </w:rPr>
        <w:t>Agnes</w:t>
      </w:r>
      <w:r w:rsidRPr="00D6448C">
        <w:rPr>
          <w:u w:val="single"/>
        </w:rPr>
        <w:t xml:space="preserve"> </w:t>
      </w:r>
      <w:r w:rsidRPr="00D6448C">
        <w:rPr>
          <w:noProof/>
          <w:u w:val="single"/>
        </w:rPr>
        <w:t>CLARK</w:t>
      </w:r>
      <w:r>
        <w:rPr>
          <w:noProof/>
        </w:rPr>
        <w:t xml:space="preserve">    (fl.1512)</w:t>
      </w:r>
    </w:p>
    <w:p w:rsidR="000C4464" w:rsidRDefault="000C4464" w:rsidP="000C4464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Braybrooke, Northamptonshire.</w:t>
      </w:r>
    </w:p>
    <w:p w:rsidR="000C4464" w:rsidRDefault="000C4464" w:rsidP="000C4464">
      <w:pPr>
        <w:pStyle w:val="NoSpacing"/>
      </w:pPr>
    </w:p>
    <w:p w:rsidR="000C4464" w:rsidRDefault="000C4464" w:rsidP="000C4464">
      <w:pPr>
        <w:pStyle w:val="NoSpacing"/>
      </w:pPr>
    </w:p>
    <w:p w:rsidR="000C4464" w:rsidRDefault="000C4464" w:rsidP="000C4464">
      <w:pPr>
        <w:pStyle w:val="NoSpacing"/>
        <w:ind w:firstLine="720"/>
      </w:pPr>
      <w:r w:rsidRPr="00213225">
        <w:rPr>
          <w:noProof/>
        </w:rPr>
        <w:t>1512</w:t>
      </w:r>
      <w:r>
        <w:t xml:space="preserve">    She made her Will.  (Archaeological Journal vol.70 p.285)</w:t>
      </w:r>
    </w:p>
    <w:p w:rsidR="000C4464" w:rsidRDefault="000C4464" w:rsidP="000C4464">
      <w:pPr>
        <w:pStyle w:val="NoSpacing"/>
      </w:pPr>
    </w:p>
    <w:p w:rsidR="000C4464" w:rsidRDefault="000C4464" w:rsidP="000C4464">
      <w:pPr>
        <w:pStyle w:val="NoSpacing"/>
      </w:pPr>
    </w:p>
    <w:p w:rsidR="000C4464" w:rsidRDefault="000C4464" w:rsidP="000C4464">
      <w:pPr>
        <w:pStyle w:val="NoSpacing"/>
      </w:pPr>
    </w:p>
    <w:p w:rsidR="000C4464" w:rsidRDefault="000C4464" w:rsidP="000C4464">
      <w:pPr>
        <w:pStyle w:val="NoSpacing"/>
      </w:pPr>
      <w:r>
        <w:t>10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464" w:rsidRDefault="000C4464" w:rsidP="00920DE3">
      <w:pPr>
        <w:spacing w:after="0" w:line="240" w:lineRule="auto"/>
      </w:pPr>
      <w:r>
        <w:separator/>
      </w:r>
    </w:p>
  </w:endnote>
  <w:endnote w:type="continuationSeparator" w:id="0">
    <w:p w:rsidR="000C4464" w:rsidRDefault="000C44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464" w:rsidRDefault="000C4464" w:rsidP="00920DE3">
      <w:pPr>
        <w:spacing w:after="0" w:line="240" w:lineRule="auto"/>
      </w:pPr>
      <w:r>
        <w:separator/>
      </w:r>
    </w:p>
  </w:footnote>
  <w:footnote w:type="continuationSeparator" w:id="0">
    <w:p w:rsidR="000C4464" w:rsidRDefault="000C44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64"/>
    <w:rsid w:val="000C446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2014-06-10T22:09:00Z</dcterms:created>
  <dcterms:modified xsi:type="dcterms:W3CDTF">2014-06-10T22:10:00Z</dcterms:modified>
</cp:coreProperties>
</file>