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448E" w14:textId="77777777" w:rsidR="004719F9" w:rsidRDefault="004719F9" w:rsidP="004719F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CLAPHAM</w:t>
      </w:r>
      <w:r>
        <w:rPr>
          <w:rFonts w:cs="Times New Roman"/>
        </w:rPr>
        <w:t xml:space="preserve">      (fl.1487)</w:t>
      </w:r>
    </w:p>
    <w:p w14:paraId="46FFC1A5" w14:textId="77777777" w:rsidR="004719F9" w:rsidRDefault="004719F9" w:rsidP="004719F9">
      <w:pPr>
        <w:pStyle w:val="NoSpacing"/>
        <w:rPr>
          <w:rFonts w:cs="Times New Roman"/>
        </w:rPr>
      </w:pPr>
    </w:p>
    <w:p w14:paraId="5CB4AA69" w14:textId="77777777" w:rsidR="004719F9" w:rsidRDefault="004719F9" w:rsidP="004719F9">
      <w:pPr>
        <w:pStyle w:val="NoSpacing"/>
        <w:rPr>
          <w:rFonts w:cs="Times New Roman"/>
        </w:rPr>
      </w:pPr>
    </w:p>
    <w:p w14:paraId="19FA6553" w14:textId="77777777" w:rsidR="004719F9" w:rsidRDefault="004719F9" w:rsidP="004719F9">
      <w:pPr>
        <w:pStyle w:val="NoSpacing"/>
        <w:rPr>
          <w:rFonts w:cs="Times New Roman"/>
        </w:rPr>
      </w:pPr>
      <w:r>
        <w:rPr>
          <w:rFonts w:cs="Times New Roman"/>
        </w:rPr>
        <w:t xml:space="preserve">  in</w:t>
      </w:r>
      <w:r>
        <w:rPr>
          <w:rFonts w:cs="Times New Roman"/>
        </w:rPr>
        <w:tab/>
        <w:t>1487</w:t>
      </w:r>
      <w:r>
        <w:rPr>
          <w:rFonts w:cs="Times New Roman"/>
        </w:rPr>
        <w:tab/>
        <w:t>He was household steward of Henry, Lord Clifford(q.v.).</w:t>
      </w:r>
    </w:p>
    <w:p w14:paraId="360DD933" w14:textId="77777777" w:rsidR="004719F9" w:rsidRDefault="004719F9" w:rsidP="004719F9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154)</w:t>
      </w:r>
    </w:p>
    <w:p w14:paraId="4C524E45" w14:textId="77777777" w:rsidR="004719F9" w:rsidRDefault="004719F9" w:rsidP="004719F9">
      <w:pPr>
        <w:pStyle w:val="NoSpacing"/>
        <w:rPr>
          <w:rFonts w:cs="Times New Roman"/>
        </w:rPr>
      </w:pPr>
    </w:p>
    <w:p w14:paraId="0C91979E" w14:textId="77777777" w:rsidR="004719F9" w:rsidRDefault="004719F9" w:rsidP="004719F9">
      <w:pPr>
        <w:pStyle w:val="NoSpacing"/>
        <w:rPr>
          <w:rFonts w:cs="Times New Roman"/>
        </w:rPr>
      </w:pPr>
    </w:p>
    <w:p w14:paraId="4872471D" w14:textId="77777777" w:rsidR="004719F9" w:rsidRDefault="004719F9" w:rsidP="004719F9">
      <w:pPr>
        <w:pStyle w:val="NoSpacing"/>
        <w:rPr>
          <w:rFonts w:cs="Times New Roman"/>
        </w:rPr>
      </w:pPr>
      <w:r>
        <w:rPr>
          <w:rFonts w:cs="Times New Roman"/>
        </w:rPr>
        <w:t>8 May 2026</w:t>
      </w:r>
    </w:p>
    <w:p w14:paraId="229054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4E92A" w14:textId="77777777" w:rsidR="007724B4" w:rsidRDefault="007724B4" w:rsidP="00086E2C">
      <w:pPr>
        <w:spacing w:after="0" w:line="240" w:lineRule="auto"/>
      </w:pPr>
      <w:r>
        <w:separator/>
      </w:r>
    </w:p>
  </w:endnote>
  <w:endnote w:type="continuationSeparator" w:id="0">
    <w:p w14:paraId="19A8CD74" w14:textId="77777777" w:rsidR="007724B4" w:rsidRDefault="007724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406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36B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38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AE9E" w14:textId="77777777" w:rsidR="007724B4" w:rsidRDefault="007724B4" w:rsidP="00086E2C">
      <w:pPr>
        <w:spacing w:after="0" w:line="240" w:lineRule="auto"/>
      </w:pPr>
      <w:r>
        <w:separator/>
      </w:r>
    </w:p>
  </w:footnote>
  <w:footnote w:type="continuationSeparator" w:id="0">
    <w:p w14:paraId="547C2580" w14:textId="77777777" w:rsidR="007724B4" w:rsidRDefault="007724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596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DE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CA5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F9"/>
    <w:rsid w:val="00086E2C"/>
    <w:rsid w:val="000A2E7A"/>
    <w:rsid w:val="002244B7"/>
    <w:rsid w:val="00314D94"/>
    <w:rsid w:val="004719F9"/>
    <w:rsid w:val="005435B9"/>
    <w:rsid w:val="00617568"/>
    <w:rsid w:val="006E68FA"/>
    <w:rsid w:val="007724B4"/>
    <w:rsid w:val="008E56AD"/>
    <w:rsid w:val="00AF65CA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8C25"/>
  <w15:chartTrackingRefBased/>
  <w15:docId w15:val="{832F28A7-D693-4254-BE1F-76DF7EA3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2026-05-16T13:26:00Z</dcterms:created>
  <dcterms:modified xsi:type="dcterms:W3CDTF">2026-05-16T13:31:00Z</dcterms:modified>
</cp:coreProperties>
</file>