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6CE3" w14:textId="77777777" w:rsidR="00944E89" w:rsidRDefault="00944E89" w:rsidP="00944E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CLAPHAM</w:t>
      </w:r>
      <w:r>
        <w:rPr>
          <w:rFonts w:ascii="Times New Roman" w:hAnsi="Times New Roman" w:cs="Times New Roman"/>
          <w:lang w:val="en-US"/>
        </w:rPr>
        <w:t xml:space="preserve">     </w:t>
      </w:r>
      <w:r w:rsidRPr="00F9478B">
        <w:rPr>
          <w:rFonts w:ascii="Times New Roman" w:hAnsi="Times New Roman" w:cs="Times New Roman"/>
          <w:lang w:val="en-US"/>
        </w:rPr>
        <w:t>(fl.1483-5)</w:t>
      </w:r>
    </w:p>
    <w:p w14:paraId="01A22A7E" w14:textId="77777777" w:rsidR="00944E89" w:rsidRDefault="00944E89" w:rsidP="00944E89">
      <w:pPr>
        <w:pStyle w:val="NoSpacing"/>
        <w:rPr>
          <w:rFonts w:ascii="Times New Roman" w:hAnsi="Times New Roman" w:cs="Times New Roman"/>
          <w:lang w:val="en-US"/>
        </w:rPr>
      </w:pPr>
    </w:p>
    <w:p w14:paraId="4544D813" w14:textId="77777777" w:rsidR="00944E89" w:rsidRDefault="00944E89" w:rsidP="00944E89">
      <w:pPr>
        <w:pStyle w:val="NoSpacing"/>
        <w:rPr>
          <w:rFonts w:ascii="Times New Roman" w:hAnsi="Times New Roman" w:cs="Times New Roman"/>
          <w:lang w:val="en-US"/>
        </w:rPr>
      </w:pPr>
    </w:p>
    <w:p w14:paraId="7D22227F" w14:textId="77777777" w:rsidR="00944E89" w:rsidRDefault="00944E89" w:rsidP="00944E8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1483-5</w:t>
      </w:r>
      <w:r>
        <w:rPr>
          <w:rFonts w:ascii="Times New Roman" w:hAnsi="Times New Roman" w:cs="Times New Roman"/>
          <w:lang w:val="en-US"/>
        </w:rPr>
        <w:tab/>
        <w:t>He is mentioned in a list of nobility and gentry of Yorkshire.</w:t>
      </w:r>
      <w:r>
        <w:rPr>
          <w:rFonts w:ascii="Times New Roman" w:hAnsi="Times New Roman" w:cs="Times New Roman"/>
          <w:lang w:val="en-US"/>
        </w:rPr>
        <w:tab/>
      </w:r>
    </w:p>
    <w:p w14:paraId="21926663" w14:textId="77777777" w:rsidR="00944E89" w:rsidRDefault="00944E89" w:rsidP="00944E89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Jonathan Mackman and Anne F. Sutton” published by the York 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145)</w:t>
      </w:r>
    </w:p>
    <w:p w14:paraId="086EAE5F" w14:textId="77777777" w:rsidR="00944E89" w:rsidRDefault="00944E89" w:rsidP="00944E89">
      <w:pPr>
        <w:pStyle w:val="NoSpacing"/>
        <w:rPr>
          <w:rFonts w:ascii="Times New Roman" w:hAnsi="Times New Roman" w:cs="Times New Roman"/>
        </w:rPr>
      </w:pPr>
    </w:p>
    <w:p w14:paraId="19243427" w14:textId="77777777" w:rsidR="00944E89" w:rsidRDefault="00944E89" w:rsidP="00944E89">
      <w:pPr>
        <w:pStyle w:val="NoSpacing"/>
        <w:rPr>
          <w:rFonts w:ascii="Times New Roman" w:hAnsi="Times New Roman" w:cs="Times New Roman"/>
        </w:rPr>
      </w:pPr>
    </w:p>
    <w:p w14:paraId="1CF17424" w14:textId="77777777" w:rsidR="00944E89" w:rsidRPr="00981558" w:rsidRDefault="00944E89" w:rsidP="00944E8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097E0915" w14:textId="760156DA" w:rsidR="00617568" w:rsidRPr="00944E89" w:rsidRDefault="00617568">
      <w:pPr>
        <w:rPr>
          <w:rFonts w:ascii="Times New Roman" w:hAnsi="Times New Roman" w:cs="Times New Roman"/>
          <w:lang w:val="en-US"/>
        </w:rPr>
      </w:pPr>
    </w:p>
    <w:sectPr w:rsidR="00617568" w:rsidRPr="00944E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3A64C" w14:textId="77777777" w:rsidR="00445993" w:rsidRDefault="00445993" w:rsidP="00086E2C">
      <w:pPr>
        <w:spacing w:after="0" w:line="240" w:lineRule="auto"/>
      </w:pPr>
      <w:r>
        <w:separator/>
      </w:r>
    </w:p>
  </w:endnote>
  <w:endnote w:type="continuationSeparator" w:id="0">
    <w:p w14:paraId="7552B6FA" w14:textId="77777777" w:rsidR="00445993" w:rsidRDefault="0044599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577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17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CD0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F372" w14:textId="77777777" w:rsidR="00445993" w:rsidRDefault="00445993" w:rsidP="00086E2C">
      <w:pPr>
        <w:spacing w:after="0" w:line="240" w:lineRule="auto"/>
      </w:pPr>
      <w:r>
        <w:separator/>
      </w:r>
    </w:p>
  </w:footnote>
  <w:footnote w:type="continuationSeparator" w:id="0">
    <w:p w14:paraId="158EF54E" w14:textId="77777777" w:rsidR="00445993" w:rsidRDefault="0044599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E02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51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C5A7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89"/>
    <w:rsid w:val="00086E2C"/>
    <w:rsid w:val="000A2E7A"/>
    <w:rsid w:val="002244B7"/>
    <w:rsid w:val="00314D94"/>
    <w:rsid w:val="00445993"/>
    <w:rsid w:val="00617568"/>
    <w:rsid w:val="006E68FA"/>
    <w:rsid w:val="008E56AD"/>
    <w:rsid w:val="00944E8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9D2A2"/>
  <w15:chartTrackingRefBased/>
  <w15:docId w15:val="{EA63B786-621B-428D-B1C7-27854E86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44E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2026-04-30T17:14:00Z</dcterms:created>
  <dcterms:modified xsi:type="dcterms:W3CDTF">2026-04-30T17:15:00Z</dcterms:modified>
</cp:coreProperties>
</file>