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C57B9" w14:textId="02CCAA71" w:rsidR="00617568" w:rsidRDefault="00876649" w:rsidP="00876649">
      <w:pPr>
        <w:pStyle w:val="NoSpacing"/>
        <w:rPr>
          <w:lang w:val="en-US"/>
        </w:rPr>
      </w:pPr>
      <w:r>
        <w:rPr>
          <w:u w:val="single"/>
          <w:lang w:val="en-US"/>
        </w:rPr>
        <w:t>Thomas CLAPHAM</w:t>
      </w:r>
      <w:r>
        <w:rPr>
          <w:lang w:val="en-US"/>
        </w:rPr>
        <w:t xml:space="preserve">        (fl.1461)</w:t>
      </w:r>
    </w:p>
    <w:p w14:paraId="59958D6F" w14:textId="5E587084" w:rsidR="00876649" w:rsidRDefault="00876649" w:rsidP="00876649">
      <w:pPr>
        <w:pStyle w:val="NoSpacing"/>
        <w:rPr>
          <w:lang w:val="en-US"/>
        </w:rPr>
      </w:pPr>
      <w:r>
        <w:rPr>
          <w:lang w:val="en-US"/>
        </w:rPr>
        <w:t>Squire.</w:t>
      </w:r>
    </w:p>
    <w:p w14:paraId="3C1FC983" w14:textId="77777777" w:rsidR="00876649" w:rsidRDefault="00876649" w:rsidP="00876649">
      <w:pPr>
        <w:pStyle w:val="NoSpacing"/>
        <w:rPr>
          <w:lang w:val="en-US"/>
        </w:rPr>
      </w:pPr>
    </w:p>
    <w:p w14:paraId="6CE1B4FC" w14:textId="77777777" w:rsidR="00876649" w:rsidRDefault="00876649" w:rsidP="00876649">
      <w:pPr>
        <w:pStyle w:val="NoSpacing"/>
        <w:rPr>
          <w:lang w:val="en-US"/>
        </w:rPr>
      </w:pPr>
    </w:p>
    <w:p w14:paraId="140F2916" w14:textId="6D0B4B53" w:rsidR="00876649" w:rsidRDefault="00876649" w:rsidP="00876649">
      <w:pPr>
        <w:pStyle w:val="NoSpacing"/>
        <w:rPr>
          <w:lang w:val="en-US"/>
        </w:rPr>
      </w:pPr>
      <w:r>
        <w:rPr>
          <w:lang w:val="en-US"/>
        </w:rPr>
        <w:t>20 Nov.1461</w:t>
      </w:r>
      <w:r>
        <w:rPr>
          <w:lang w:val="en-US"/>
        </w:rPr>
        <w:tab/>
      </w:r>
      <w:r>
        <w:rPr>
          <w:lang w:val="en-US"/>
        </w:rPr>
        <w:t>He was retained by the Earl of Warwick at a fee of £</w:t>
      </w:r>
      <w:r>
        <w:rPr>
          <w:lang w:val="en-US"/>
        </w:rPr>
        <w:t>6 13s 4d p.a.</w:t>
      </w:r>
    </w:p>
    <w:p w14:paraId="24A7DA48" w14:textId="77777777" w:rsidR="00876649" w:rsidRDefault="00876649" w:rsidP="00876649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(“The Lordship of Middleham in 1465-6 and 1473-4 edited by Livia 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162)</w:t>
      </w:r>
    </w:p>
    <w:p w14:paraId="566DB2DA" w14:textId="77777777" w:rsidR="00876649" w:rsidRDefault="00876649" w:rsidP="00876649">
      <w:pPr>
        <w:pStyle w:val="NoSpacing"/>
        <w:rPr>
          <w:rFonts w:cs="Times New Roman"/>
        </w:rPr>
      </w:pPr>
    </w:p>
    <w:p w14:paraId="497345F6" w14:textId="77777777" w:rsidR="00876649" w:rsidRDefault="00876649" w:rsidP="00876649">
      <w:pPr>
        <w:pStyle w:val="NoSpacing"/>
        <w:rPr>
          <w:rFonts w:cs="Times New Roman"/>
        </w:rPr>
      </w:pPr>
    </w:p>
    <w:p w14:paraId="664FD65E" w14:textId="77777777" w:rsidR="00876649" w:rsidRDefault="00876649" w:rsidP="00876649">
      <w:pPr>
        <w:pStyle w:val="NoSpacing"/>
        <w:rPr>
          <w:rFonts w:cs="Times New Roman"/>
        </w:rPr>
      </w:pPr>
      <w:r>
        <w:rPr>
          <w:rFonts w:cs="Times New Roman"/>
        </w:rPr>
        <w:t>9 May 2026</w:t>
      </w:r>
    </w:p>
    <w:p w14:paraId="6F3C92CA" w14:textId="1FDFB27C" w:rsidR="00876649" w:rsidRPr="00876649" w:rsidRDefault="00876649" w:rsidP="00876649">
      <w:pPr>
        <w:pStyle w:val="NoSpacing"/>
        <w:rPr>
          <w:lang w:val="en-US"/>
        </w:rPr>
      </w:pPr>
    </w:p>
    <w:sectPr w:rsidR="00876649" w:rsidRPr="008766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D2D16" w14:textId="77777777" w:rsidR="00E377F6" w:rsidRDefault="00E377F6" w:rsidP="00086E2C">
      <w:pPr>
        <w:spacing w:after="0" w:line="240" w:lineRule="auto"/>
      </w:pPr>
      <w:r>
        <w:separator/>
      </w:r>
    </w:p>
  </w:endnote>
  <w:endnote w:type="continuationSeparator" w:id="0">
    <w:p w14:paraId="36138D66" w14:textId="77777777" w:rsidR="00E377F6" w:rsidRDefault="00E377F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D962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6678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061F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E1219" w14:textId="77777777" w:rsidR="00E377F6" w:rsidRDefault="00E377F6" w:rsidP="00086E2C">
      <w:pPr>
        <w:spacing w:after="0" w:line="240" w:lineRule="auto"/>
      </w:pPr>
      <w:r>
        <w:separator/>
      </w:r>
    </w:p>
  </w:footnote>
  <w:footnote w:type="continuationSeparator" w:id="0">
    <w:p w14:paraId="50FBF329" w14:textId="77777777" w:rsidR="00E377F6" w:rsidRDefault="00E377F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ED99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3623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3C9B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649"/>
    <w:rsid w:val="00086E2C"/>
    <w:rsid w:val="000A2E7A"/>
    <w:rsid w:val="002244B7"/>
    <w:rsid w:val="00314D94"/>
    <w:rsid w:val="005435B9"/>
    <w:rsid w:val="00617568"/>
    <w:rsid w:val="006E68FA"/>
    <w:rsid w:val="00876649"/>
    <w:rsid w:val="008E56AD"/>
    <w:rsid w:val="00AF65CA"/>
    <w:rsid w:val="00E377F6"/>
    <w:rsid w:val="00E50E5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E0145"/>
  <w15:chartTrackingRefBased/>
  <w15:docId w15:val="{45097869-A3E5-4D29-84EF-72489D02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2026-05-09T16:24:00Z</dcterms:created>
  <dcterms:modified xsi:type="dcterms:W3CDTF">2026-05-09T16:26:00Z</dcterms:modified>
</cp:coreProperties>
</file>