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92F17" w14:textId="77777777" w:rsidR="00FE51DA" w:rsidRDefault="00FE51DA" w:rsidP="00FE51DA">
      <w:pPr>
        <w:pStyle w:val="NoSpacing"/>
      </w:pPr>
      <w:r>
        <w:rPr>
          <w:u w:val="single"/>
        </w:rPr>
        <w:t>Henry CLEY</w:t>
      </w:r>
      <w:r>
        <w:t xml:space="preserve">         (fl.1486)</w:t>
      </w:r>
    </w:p>
    <w:p w14:paraId="6F105B12" w14:textId="77777777" w:rsidR="00FE51DA" w:rsidRDefault="00FE51DA" w:rsidP="00FE51DA">
      <w:pPr>
        <w:pStyle w:val="NoSpacing"/>
      </w:pPr>
      <w:r>
        <w:t>of Kingston-upon-Thames. Gentleman.</w:t>
      </w:r>
    </w:p>
    <w:p w14:paraId="6182C573" w14:textId="77777777" w:rsidR="00FE51DA" w:rsidRDefault="00FE51DA" w:rsidP="00FE51DA">
      <w:pPr>
        <w:pStyle w:val="NoSpacing"/>
      </w:pPr>
    </w:p>
    <w:p w14:paraId="70DDB167" w14:textId="77777777" w:rsidR="00FE51DA" w:rsidRDefault="00FE51DA" w:rsidP="00FE51DA">
      <w:pPr>
        <w:pStyle w:val="NoSpacing"/>
      </w:pPr>
    </w:p>
    <w:p w14:paraId="03EBBA74" w14:textId="77777777" w:rsidR="00FE51DA" w:rsidRDefault="00FE51DA" w:rsidP="00FE51DA">
      <w:pPr>
        <w:pStyle w:val="NoSpacing"/>
      </w:pPr>
      <w:r>
        <w:tab/>
        <w:t>1486</w:t>
      </w:r>
      <w:r>
        <w:tab/>
        <w:t>John Nancelon of London, haberdasher(q.v.), brought a plaint of debt against</w:t>
      </w:r>
    </w:p>
    <w:p w14:paraId="055C9556" w14:textId="77777777" w:rsidR="00FE51DA" w:rsidRDefault="00FE51DA" w:rsidP="00FE51DA">
      <w:pPr>
        <w:pStyle w:val="NoSpacing"/>
      </w:pPr>
      <w:r>
        <w:tab/>
      </w:r>
      <w:r>
        <w:tab/>
        <w:t>him and John Dawes of Coventry(q.v.).</w:t>
      </w:r>
    </w:p>
    <w:p w14:paraId="4BD9C9A0" w14:textId="77777777" w:rsidR="00FE51DA" w:rsidRDefault="00FE51DA" w:rsidP="00FE51DA">
      <w:pPr>
        <w:pStyle w:val="NoSpacing"/>
      </w:pPr>
      <w:r>
        <w:tab/>
      </w:r>
      <w:r>
        <w:tab/>
        <w:t xml:space="preserve">( </w:t>
      </w:r>
      <w:hyperlink r:id="rId6" w:history="1">
        <w:r w:rsidRPr="00C34529">
          <w:rPr>
            <w:rStyle w:val="Hyperlink"/>
          </w:rPr>
          <w:t>https://waalt.uh.edu/index.php/CP40no895Index</w:t>
        </w:r>
      </w:hyperlink>
      <w:r>
        <w:t xml:space="preserve"> )</w:t>
      </w:r>
    </w:p>
    <w:p w14:paraId="7D18E09A" w14:textId="77777777" w:rsidR="00FE51DA" w:rsidRDefault="00FE51DA" w:rsidP="00FE51DA">
      <w:pPr>
        <w:pStyle w:val="NoSpacing"/>
      </w:pPr>
    </w:p>
    <w:p w14:paraId="3E6D8036" w14:textId="77777777" w:rsidR="00FE51DA" w:rsidRDefault="00FE51DA" w:rsidP="00FE51DA">
      <w:pPr>
        <w:pStyle w:val="NoSpacing"/>
      </w:pPr>
    </w:p>
    <w:p w14:paraId="09DC72A9" w14:textId="77777777" w:rsidR="00FE51DA" w:rsidRDefault="00FE51DA" w:rsidP="00FE51DA">
      <w:pPr>
        <w:pStyle w:val="NoSpacing"/>
      </w:pPr>
      <w:r>
        <w:t>21 February 2026</w:t>
      </w:r>
    </w:p>
    <w:p w14:paraId="6FFA0B0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0F0BF" w14:textId="77777777" w:rsidR="00F254BB" w:rsidRDefault="00F254BB" w:rsidP="00086E2C">
      <w:pPr>
        <w:spacing w:after="0" w:line="240" w:lineRule="auto"/>
      </w:pPr>
      <w:r>
        <w:separator/>
      </w:r>
    </w:p>
  </w:endnote>
  <w:endnote w:type="continuationSeparator" w:id="0">
    <w:p w14:paraId="3529345C" w14:textId="77777777" w:rsidR="00F254BB" w:rsidRDefault="00F254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B7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46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AAF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3C6EC" w14:textId="77777777" w:rsidR="00F254BB" w:rsidRDefault="00F254BB" w:rsidP="00086E2C">
      <w:pPr>
        <w:spacing w:after="0" w:line="240" w:lineRule="auto"/>
      </w:pPr>
      <w:r>
        <w:separator/>
      </w:r>
    </w:p>
  </w:footnote>
  <w:footnote w:type="continuationSeparator" w:id="0">
    <w:p w14:paraId="34CFCAA6" w14:textId="77777777" w:rsidR="00F254BB" w:rsidRDefault="00F254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737E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1ED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FC3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DA"/>
    <w:rsid w:val="00086E2C"/>
    <w:rsid w:val="000A2E7A"/>
    <w:rsid w:val="002244B7"/>
    <w:rsid w:val="00314D94"/>
    <w:rsid w:val="00440CBC"/>
    <w:rsid w:val="00617568"/>
    <w:rsid w:val="006E68FA"/>
    <w:rsid w:val="00ED3A55"/>
    <w:rsid w:val="00F254BB"/>
    <w:rsid w:val="00F479D0"/>
    <w:rsid w:val="00FE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24DB1"/>
  <w15:chartTrackingRefBased/>
  <w15:docId w15:val="{7846A5BB-0E5D-4484-B5C8-FCB832B0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E51D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E51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268</Characters>
  <Application>Microsoft Office Word</Application>
  <DocSecurity>0</DocSecurity>
  <Lines>7</Lines>
  <Paragraphs>4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2026-02-26T16:13:00Z</dcterms:created>
  <dcterms:modified xsi:type="dcterms:W3CDTF">2026-02-26T16:13:00Z</dcterms:modified>
</cp:coreProperties>
</file>