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03E4E" w14:textId="77777777" w:rsidR="002A7102" w:rsidRDefault="002A7102" w:rsidP="002A7102">
      <w:pPr>
        <w:rPr>
          <w:rFonts w:cs="Times New Roman"/>
        </w:rPr>
      </w:pPr>
      <w:r>
        <w:rPr>
          <w:rFonts w:cs="Times New Roman"/>
          <w:u w:val="single"/>
        </w:rPr>
        <w:t>John CLERCSON</w:t>
      </w:r>
      <w:r>
        <w:rPr>
          <w:rFonts w:cs="Times New Roman"/>
        </w:rPr>
        <w:t xml:space="preserve">        (fl.1401)</w:t>
      </w:r>
    </w:p>
    <w:p w14:paraId="743332B7" w14:textId="77777777" w:rsidR="002A7102" w:rsidRDefault="002A7102" w:rsidP="002A7102">
      <w:pPr>
        <w:rPr>
          <w:rFonts w:cs="Times New Roman"/>
        </w:rPr>
      </w:pPr>
      <w:r>
        <w:rPr>
          <w:rFonts w:cs="Times New Roman"/>
        </w:rPr>
        <w:t>of Bolton in Craven Priory; from Burnsall.</w:t>
      </w:r>
    </w:p>
    <w:p w14:paraId="6B2D8466" w14:textId="77777777" w:rsidR="002A7102" w:rsidRDefault="002A7102" w:rsidP="002A7102">
      <w:pPr>
        <w:rPr>
          <w:rFonts w:cs="Times New Roman"/>
        </w:rPr>
      </w:pPr>
    </w:p>
    <w:p w14:paraId="4C3D28E0" w14:textId="77777777" w:rsidR="002A7102" w:rsidRDefault="002A7102" w:rsidP="002A7102">
      <w:pPr>
        <w:rPr>
          <w:rFonts w:cs="Times New Roman"/>
        </w:rPr>
      </w:pPr>
    </w:p>
    <w:p w14:paraId="615601E6" w14:textId="77777777" w:rsidR="002A7102" w:rsidRDefault="002A7102" w:rsidP="002A7102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subdeacon in the parish church of Bishop Burton.</w:t>
      </w:r>
    </w:p>
    <w:p w14:paraId="3B93BD4E" w14:textId="77777777" w:rsidR="002A7102" w:rsidRDefault="002A7102" w:rsidP="002A7102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2DD230A1" w14:textId="77777777" w:rsidR="002A7102" w:rsidRDefault="002A7102" w:rsidP="002A7102">
      <w:pPr>
        <w:rPr>
          <w:rFonts w:cs="Times New Roman"/>
        </w:rPr>
      </w:pPr>
    </w:p>
    <w:p w14:paraId="73A05B6A" w14:textId="77777777" w:rsidR="002A7102" w:rsidRDefault="002A7102" w:rsidP="002A7102">
      <w:pPr>
        <w:rPr>
          <w:rFonts w:cs="Times New Roman"/>
        </w:rPr>
      </w:pPr>
    </w:p>
    <w:p w14:paraId="69DFE3EC" w14:textId="77777777" w:rsidR="002A7102" w:rsidRDefault="002A7102" w:rsidP="002A7102">
      <w:pPr>
        <w:rPr>
          <w:rFonts w:cs="Times New Roman"/>
        </w:rPr>
      </w:pPr>
      <w:r>
        <w:rPr>
          <w:rFonts w:cs="Times New Roman"/>
        </w:rPr>
        <w:t>16 March 2026</w:t>
      </w:r>
    </w:p>
    <w:p w14:paraId="4A39585F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A3AD" w14:textId="77777777" w:rsidR="003C0EDC" w:rsidRDefault="003C0EDC" w:rsidP="00086E2C">
      <w:r>
        <w:separator/>
      </w:r>
    </w:p>
  </w:endnote>
  <w:endnote w:type="continuationSeparator" w:id="0">
    <w:p w14:paraId="1C960A1D" w14:textId="77777777" w:rsidR="003C0EDC" w:rsidRDefault="003C0EDC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A897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531A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C3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2DDC5" w14:textId="77777777" w:rsidR="003C0EDC" w:rsidRDefault="003C0EDC" w:rsidP="00086E2C">
      <w:r>
        <w:separator/>
      </w:r>
    </w:p>
  </w:footnote>
  <w:footnote w:type="continuationSeparator" w:id="0">
    <w:p w14:paraId="7706B0BE" w14:textId="77777777" w:rsidR="003C0EDC" w:rsidRDefault="003C0EDC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2A3B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E25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11F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102"/>
    <w:rsid w:val="00086E2C"/>
    <w:rsid w:val="000A2E7A"/>
    <w:rsid w:val="00190ADF"/>
    <w:rsid w:val="002244B7"/>
    <w:rsid w:val="002A7102"/>
    <w:rsid w:val="00314D94"/>
    <w:rsid w:val="003C0EDC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63AD6"/>
  <w15:chartTrackingRefBased/>
  <w15:docId w15:val="{5D857972-1F75-4983-BFD5-EFFF53B8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10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209</Characters>
  <Application>Microsoft Office Word</Application>
  <DocSecurity>0</DocSecurity>
  <Lines>11</Lines>
  <Paragraphs>7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2026-03-29T06:42:00Z</dcterms:created>
  <dcterms:modified xsi:type="dcterms:W3CDTF">2026-03-29T06:43:00Z</dcterms:modified>
</cp:coreProperties>
</file>