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E5A35" w14:textId="77777777" w:rsidR="00037B7A" w:rsidRDefault="00037B7A" w:rsidP="00037B7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CLENFELD</w:t>
      </w:r>
      <w:r>
        <w:rPr>
          <w:rFonts w:ascii="Times New Roman" w:hAnsi="Times New Roman" w:cs="Times New Roman"/>
          <w:lang w:val="en-US"/>
        </w:rPr>
        <w:t xml:space="preserve">        (fl.1458)</w:t>
      </w:r>
    </w:p>
    <w:p w14:paraId="41576E1C" w14:textId="77777777" w:rsidR="00037B7A" w:rsidRDefault="00037B7A" w:rsidP="00037B7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London. Armourer.</w:t>
      </w:r>
    </w:p>
    <w:p w14:paraId="5227ED41" w14:textId="77777777" w:rsidR="00037B7A" w:rsidRDefault="00037B7A" w:rsidP="00037B7A">
      <w:pPr>
        <w:pStyle w:val="NoSpacing"/>
        <w:rPr>
          <w:rFonts w:ascii="Times New Roman" w:hAnsi="Times New Roman" w:cs="Times New Roman"/>
          <w:lang w:val="en-US"/>
        </w:rPr>
      </w:pPr>
    </w:p>
    <w:p w14:paraId="60C5C295" w14:textId="77777777" w:rsidR="00037B7A" w:rsidRDefault="00037B7A" w:rsidP="00037B7A">
      <w:pPr>
        <w:pStyle w:val="NoSpacing"/>
        <w:rPr>
          <w:rFonts w:ascii="Times New Roman" w:hAnsi="Times New Roman" w:cs="Times New Roman"/>
          <w:lang w:val="en-US"/>
        </w:rPr>
      </w:pPr>
    </w:p>
    <w:p w14:paraId="1DC6C485" w14:textId="77777777" w:rsidR="00037B7A" w:rsidRDefault="00037B7A" w:rsidP="00037B7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1458</w:t>
      </w:r>
      <w:r>
        <w:rPr>
          <w:rFonts w:ascii="Times New Roman" w:hAnsi="Times New Roman" w:cs="Times New Roman"/>
          <w:lang w:val="en-US"/>
        </w:rPr>
        <w:tab/>
        <w:t>The King fined him  and 4 others for trespass and mayhem.</w:t>
      </w:r>
    </w:p>
    <w:p w14:paraId="6D6DD57D" w14:textId="77777777" w:rsidR="00037B7A" w:rsidRDefault="00037B7A" w:rsidP="00037B7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BB5707">
          <w:rPr>
            <w:rStyle w:val="Hyperlink"/>
            <w:rFonts w:ascii="Times New Roman" w:hAnsi="Times New Roman" w:cs="Times New Roman"/>
            <w:lang w:val="en-US"/>
          </w:rPr>
          <w:t>https://waalt.uh.edu/index.php/KB27/787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9A41EF0" w14:textId="77777777" w:rsidR="00037B7A" w:rsidRDefault="00037B7A" w:rsidP="00037B7A">
      <w:pPr>
        <w:pStyle w:val="NoSpacing"/>
        <w:rPr>
          <w:rFonts w:ascii="Times New Roman" w:hAnsi="Times New Roman" w:cs="Times New Roman"/>
          <w:lang w:val="en-US"/>
        </w:rPr>
      </w:pPr>
    </w:p>
    <w:p w14:paraId="1843A0DA" w14:textId="77777777" w:rsidR="00037B7A" w:rsidRDefault="00037B7A" w:rsidP="00037B7A">
      <w:pPr>
        <w:pStyle w:val="NoSpacing"/>
        <w:rPr>
          <w:rFonts w:ascii="Times New Roman" w:hAnsi="Times New Roman" w:cs="Times New Roman"/>
          <w:lang w:val="en-US"/>
        </w:rPr>
      </w:pPr>
    </w:p>
    <w:p w14:paraId="757E7F7E" w14:textId="77777777" w:rsidR="00037B7A" w:rsidRDefault="00037B7A" w:rsidP="00037B7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 January 2026</w:t>
      </w:r>
    </w:p>
    <w:p w14:paraId="1B7C7A0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1D292" w14:textId="77777777" w:rsidR="00A44C52" w:rsidRDefault="00A44C52" w:rsidP="00086E2C">
      <w:pPr>
        <w:spacing w:after="0" w:line="240" w:lineRule="auto"/>
      </w:pPr>
      <w:r>
        <w:separator/>
      </w:r>
    </w:p>
  </w:endnote>
  <w:endnote w:type="continuationSeparator" w:id="0">
    <w:p w14:paraId="1C3B04C5" w14:textId="77777777" w:rsidR="00A44C52" w:rsidRDefault="00A44C5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F60A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6393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F140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7D452" w14:textId="77777777" w:rsidR="00A44C52" w:rsidRDefault="00A44C52" w:rsidP="00086E2C">
      <w:pPr>
        <w:spacing w:after="0" w:line="240" w:lineRule="auto"/>
      </w:pPr>
      <w:r>
        <w:separator/>
      </w:r>
    </w:p>
  </w:footnote>
  <w:footnote w:type="continuationSeparator" w:id="0">
    <w:p w14:paraId="2A612A8E" w14:textId="77777777" w:rsidR="00A44C52" w:rsidRDefault="00A44C5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2AE1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DB49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3A22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B7A"/>
    <w:rsid w:val="00037B7A"/>
    <w:rsid w:val="00086E2C"/>
    <w:rsid w:val="000A2E7A"/>
    <w:rsid w:val="00133F1A"/>
    <w:rsid w:val="002244B7"/>
    <w:rsid w:val="00314D94"/>
    <w:rsid w:val="00617568"/>
    <w:rsid w:val="006E68FA"/>
    <w:rsid w:val="00A44C5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AE346"/>
  <w15:chartTrackingRefBased/>
  <w15:docId w15:val="{A9C987E0-40B5-4B45-BEF4-2A9E42EC2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37B7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37B7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8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2026-01-05T22:42:00Z</dcterms:created>
  <dcterms:modified xsi:type="dcterms:W3CDTF">2026-01-05T22:43:00Z</dcterms:modified>
</cp:coreProperties>
</file>