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57190" w14:textId="77777777" w:rsidR="00CF3A1C" w:rsidRDefault="00CF3A1C" w:rsidP="00CF3A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CLEMENS</w:t>
      </w:r>
      <w:r>
        <w:rPr>
          <w:rFonts w:cs="Times New Roman"/>
          <w:szCs w:val="24"/>
        </w:rPr>
        <w:t xml:space="preserve">       (fl.1457)</w:t>
      </w:r>
    </w:p>
    <w:p w14:paraId="1612906F" w14:textId="77777777" w:rsidR="00CF3A1C" w:rsidRDefault="00CF3A1C" w:rsidP="00CF3A1C">
      <w:pPr>
        <w:pStyle w:val="NoSpacing"/>
        <w:rPr>
          <w:rFonts w:cs="Times New Roman"/>
          <w:szCs w:val="24"/>
        </w:rPr>
      </w:pPr>
    </w:p>
    <w:p w14:paraId="613BB41C" w14:textId="77777777" w:rsidR="00CF3A1C" w:rsidRDefault="00CF3A1C" w:rsidP="00CF3A1C">
      <w:pPr>
        <w:pStyle w:val="NoSpacing"/>
        <w:rPr>
          <w:rFonts w:cs="Times New Roman"/>
          <w:szCs w:val="24"/>
        </w:rPr>
      </w:pPr>
    </w:p>
    <w:p w14:paraId="4A798271" w14:textId="77777777" w:rsidR="00CF3A1C" w:rsidRDefault="00CF3A1C" w:rsidP="00CF3A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Sep.1457</w:t>
      </w:r>
      <w:r>
        <w:rPr>
          <w:rFonts w:cs="Times New Roman"/>
          <w:szCs w:val="24"/>
        </w:rPr>
        <w:tab/>
        <w:t>He occurs in the Bridport Muster Roll.</w:t>
      </w:r>
    </w:p>
    <w:p w14:paraId="328E14F3" w14:textId="77777777" w:rsidR="00CF3A1C" w:rsidRDefault="00CF3A1C" w:rsidP="00CF3A1C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Bridport Muster Roll of 1457” by Thom Richardson in the Royal </w:t>
      </w:r>
      <w:proofErr w:type="spellStart"/>
      <w:r>
        <w:rPr>
          <w:rFonts w:cs="Times New Roman"/>
          <w:szCs w:val="24"/>
        </w:rPr>
        <w:t>Armouries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Year Book</w:t>
      </w:r>
      <w:proofErr w:type="gramEnd"/>
      <w:r>
        <w:rPr>
          <w:rFonts w:cs="Times New Roman"/>
          <w:szCs w:val="24"/>
        </w:rPr>
        <w:t>, volume 2, 1997, pp.46-52)</w:t>
      </w:r>
    </w:p>
    <w:p w14:paraId="0FC67756" w14:textId="77777777" w:rsidR="00CF3A1C" w:rsidRDefault="00CF3A1C" w:rsidP="00CF3A1C">
      <w:pPr>
        <w:pStyle w:val="NoSpacing"/>
        <w:rPr>
          <w:rFonts w:cs="Times New Roman"/>
          <w:szCs w:val="24"/>
        </w:rPr>
      </w:pPr>
    </w:p>
    <w:p w14:paraId="4BDCD58A" w14:textId="77777777" w:rsidR="00CF3A1C" w:rsidRDefault="00CF3A1C" w:rsidP="00CF3A1C">
      <w:pPr>
        <w:pStyle w:val="NoSpacing"/>
        <w:rPr>
          <w:rFonts w:cs="Times New Roman"/>
          <w:szCs w:val="24"/>
        </w:rPr>
      </w:pPr>
    </w:p>
    <w:p w14:paraId="71F8EAEB" w14:textId="77777777" w:rsidR="00CF3A1C" w:rsidRDefault="00CF3A1C" w:rsidP="00CF3A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September 2025</w:t>
      </w:r>
    </w:p>
    <w:p w14:paraId="5390C86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B3322" w14:textId="77777777" w:rsidR="00A24DA8" w:rsidRDefault="00A24DA8" w:rsidP="00086E2C">
      <w:pPr>
        <w:spacing w:after="0" w:line="240" w:lineRule="auto"/>
      </w:pPr>
      <w:r>
        <w:separator/>
      </w:r>
    </w:p>
  </w:endnote>
  <w:endnote w:type="continuationSeparator" w:id="0">
    <w:p w14:paraId="483CAE74" w14:textId="77777777" w:rsidR="00A24DA8" w:rsidRDefault="00A24DA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953B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32B7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DEFF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3C1E1" w14:textId="77777777" w:rsidR="00A24DA8" w:rsidRDefault="00A24DA8" w:rsidP="00086E2C">
      <w:pPr>
        <w:spacing w:after="0" w:line="240" w:lineRule="auto"/>
      </w:pPr>
      <w:r>
        <w:separator/>
      </w:r>
    </w:p>
  </w:footnote>
  <w:footnote w:type="continuationSeparator" w:id="0">
    <w:p w14:paraId="1E3E116F" w14:textId="77777777" w:rsidR="00A24DA8" w:rsidRDefault="00A24DA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3F6B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8754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E33A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A1C"/>
    <w:rsid w:val="00086E2C"/>
    <w:rsid w:val="000A2E7A"/>
    <w:rsid w:val="002244B7"/>
    <w:rsid w:val="00314D94"/>
    <w:rsid w:val="00617568"/>
    <w:rsid w:val="006E68FA"/>
    <w:rsid w:val="00A24DA8"/>
    <w:rsid w:val="00C328D0"/>
    <w:rsid w:val="00CF3A1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49057"/>
  <w15:chartTrackingRefBased/>
  <w15:docId w15:val="{78B1E72F-5DC6-4AC7-B230-A38C777E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F3A1C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184</Characters>
  <Application>Microsoft Office Word</Application>
  <DocSecurity>0</DocSecurity>
  <Lines>8</Lines>
  <Paragraphs>5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2026-02-23T15:49:00Z</dcterms:created>
  <dcterms:modified xsi:type="dcterms:W3CDTF">2026-02-23T15:49:00Z</dcterms:modified>
</cp:coreProperties>
</file>