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2A9D" w14:textId="77777777" w:rsidR="00FB64F9" w:rsidRDefault="00FB64F9" w:rsidP="00FB64F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CLAVER</w:t>
      </w:r>
      <w:r>
        <w:rPr>
          <w:rFonts w:ascii="Times New Roman" w:hAnsi="Times New Roman" w:cs="Times New Roman"/>
          <w:lang w:val="en-US"/>
        </w:rPr>
        <w:t xml:space="preserve">       (fl.1487)</w:t>
      </w:r>
    </w:p>
    <w:p w14:paraId="59E866DB" w14:textId="77777777" w:rsidR="00FB64F9" w:rsidRDefault="00FB64F9" w:rsidP="00FB64F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Spexhall</w:t>
      </w:r>
      <w:proofErr w:type="spellEnd"/>
      <w:r>
        <w:rPr>
          <w:rFonts w:ascii="Times New Roman" w:hAnsi="Times New Roman" w:cs="Times New Roman"/>
          <w:lang w:val="en-US"/>
        </w:rPr>
        <w:t>, Suffolk. Esquire.</w:t>
      </w:r>
    </w:p>
    <w:p w14:paraId="43BEC4A3" w14:textId="77777777" w:rsidR="00FB64F9" w:rsidRDefault="00FB64F9" w:rsidP="00FB64F9">
      <w:pPr>
        <w:pStyle w:val="NoSpacing"/>
        <w:rPr>
          <w:rFonts w:ascii="Times New Roman" w:hAnsi="Times New Roman" w:cs="Times New Roman"/>
          <w:lang w:val="en-US"/>
        </w:rPr>
      </w:pPr>
    </w:p>
    <w:p w14:paraId="088A87CC" w14:textId="77777777" w:rsidR="00FB64F9" w:rsidRDefault="00FB64F9" w:rsidP="00FB64F9">
      <w:pPr>
        <w:pStyle w:val="NoSpacing"/>
        <w:rPr>
          <w:rFonts w:ascii="Times New Roman" w:hAnsi="Times New Roman" w:cs="Times New Roman"/>
          <w:lang w:val="en-US"/>
        </w:rPr>
      </w:pPr>
    </w:p>
    <w:p w14:paraId="458843C6" w14:textId="77777777" w:rsidR="00FB64F9" w:rsidRDefault="00FB64F9" w:rsidP="00FB64F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>The King indicted him and 38 others for trespass and riot.</w:t>
      </w:r>
    </w:p>
    <w:p w14:paraId="179CD248" w14:textId="77777777" w:rsidR="00FB64F9" w:rsidRDefault="00FB64F9" w:rsidP="00FB64F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63BD557" w14:textId="77777777" w:rsidR="00FB64F9" w:rsidRDefault="00FB64F9" w:rsidP="00FB64F9">
      <w:pPr>
        <w:pStyle w:val="NoSpacing"/>
        <w:rPr>
          <w:rFonts w:ascii="Times New Roman" w:hAnsi="Times New Roman" w:cs="Times New Roman"/>
          <w:lang w:val="en-US"/>
        </w:rPr>
      </w:pPr>
    </w:p>
    <w:p w14:paraId="70746BDB" w14:textId="77777777" w:rsidR="00FB64F9" w:rsidRDefault="00FB64F9" w:rsidP="00FB64F9">
      <w:pPr>
        <w:pStyle w:val="NoSpacing"/>
        <w:rPr>
          <w:rFonts w:ascii="Times New Roman" w:hAnsi="Times New Roman" w:cs="Times New Roman"/>
          <w:lang w:val="en-US"/>
        </w:rPr>
      </w:pPr>
    </w:p>
    <w:p w14:paraId="3D5A9723" w14:textId="77777777" w:rsidR="00FB64F9" w:rsidRDefault="00FB64F9" w:rsidP="00FB64F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70A50E3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C60DC" w14:textId="77777777" w:rsidR="00BD1826" w:rsidRDefault="00BD1826" w:rsidP="00086E2C">
      <w:pPr>
        <w:spacing w:after="0" w:line="240" w:lineRule="auto"/>
      </w:pPr>
      <w:r>
        <w:separator/>
      </w:r>
    </w:p>
  </w:endnote>
  <w:endnote w:type="continuationSeparator" w:id="0">
    <w:p w14:paraId="60493753" w14:textId="77777777" w:rsidR="00BD1826" w:rsidRDefault="00BD182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9AE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E6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CF71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68DAD" w14:textId="77777777" w:rsidR="00BD1826" w:rsidRDefault="00BD1826" w:rsidP="00086E2C">
      <w:pPr>
        <w:spacing w:after="0" w:line="240" w:lineRule="auto"/>
      </w:pPr>
      <w:r>
        <w:separator/>
      </w:r>
    </w:p>
  </w:footnote>
  <w:footnote w:type="continuationSeparator" w:id="0">
    <w:p w14:paraId="58A43914" w14:textId="77777777" w:rsidR="00BD1826" w:rsidRDefault="00BD182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680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BEC5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E86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F9"/>
    <w:rsid w:val="00086E2C"/>
    <w:rsid w:val="000A2E7A"/>
    <w:rsid w:val="002244B7"/>
    <w:rsid w:val="00314D94"/>
    <w:rsid w:val="004C00F4"/>
    <w:rsid w:val="00617568"/>
    <w:rsid w:val="006E68FA"/>
    <w:rsid w:val="00BD1826"/>
    <w:rsid w:val="00ED3A55"/>
    <w:rsid w:val="00F479D0"/>
    <w:rsid w:val="00FB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107CB"/>
  <w15:chartTrackingRefBased/>
  <w15:docId w15:val="{78F84D98-B742-4151-B02A-394E374E9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B64F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64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205</Characters>
  <Application>Microsoft Office Word</Application>
  <DocSecurity>0</DocSecurity>
  <Lines>12</Lines>
  <Paragraphs>7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2026-04-07T11:00:00Z</dcterms:created>
  <dcterms:modified xsi:type="dcterms:W3CDTF">2026-04-07T11:00:00Z</dcterms:modified>
</cp:coreProperties>
</file>