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DD3D7" w14:textId="77777777" w:rsidR="00941E16" w:rsidRDefault="00941E16" w:rsidP="00941E1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CLARDON</w:t>
      </w:r>
      <w:r>
        <w:rPr>
          <w:rFonts w:ascii="Times New Roman" w:hAnsi="Times New Roman" w:cs="Times New Roman"/>
        </w:rPr>
        <w:t xml:space="preserve">       (fl.1420-1)</w:t>
      </w:r>
    </w:p>
    <w:p w14:paraId="0814C935" w14:textId="77777777" w:rsidR="00941E16" w:rsidRDefault="00941E16" w:rsidP="00941E1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Priest.</w:t>
      </w:r>
    </w:p>
    <w:p w14:paraId="2077B186" w14:textId="77777777" w:rsidR="00941E16" w:rsidRDefault="00941E16" w:rsidP="00941E16">
      <w:pPr>
        <w:pStyle w:val="NoSpacing"/>
        <w:rPr>
          <w:rFonts w:ascii="Times New Roman" w:hAnsi="Times New Roman" w:cs="Times New Roman"/>
        </w:rPr>
      </w:pPr>
    </w:p>
    <w:p w14:paraId="2AE22F28" w14:textId="77777777" w:rsidR="00941E16" w:rsidRDefault="00941E16" w:rsidP="00941E16">
      <w:pPr>
        <w:pStyle w:val="NoSpacing"/>
        <w:rPr>
          <w:rFonts w:ascii="Times New Roman" w:hAnsi="Times New Roman" w:cs="Times New Roman"/>
        </w:rPr>
      </w:pPr>
    </w:p>
    <w:p w14:paraId="4237E454" w14:textId="77777777" w:rsidR="00941E16" w:rsidRDefault="00941E16" w:rsidP="00941E1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31 Dec.1420</w:t>
      </w:r>
      <w:r>
        <w:rPr>
          <w:rFonts w:ascii="Times New Roman" w:hAnsi="Times New Roman" w:cs="Times New Roman"/>
        </w:rPr>
        <w:tab/>
        <w:t>He became Vicar of Willington.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596645">
          <w:rPr>
            <w:rStyle w:val="Hyperlink"/>
            <w:rFonts w:ascii="Times New Roman" w:hAnsi="Times New Roman" w:cs="Times New Roman"/>
          </w:rPr>
          <w:t>https://bedsarchives.bedford.gov.uk/CommunityHistories/Willington/ListOfWillingtonVicars.aspx</w:t>
        </w:r>
      </w:hyperlink>
      <w:r>
        <w:rPr>
          <w:rFonts w:ascii="Times New Roman" w:hAnsi="Times New Roman" w:cs="Times New Roman"/>
        </w:rPr>
        <w:t xml:space="preserve"> )</w:t>
      </w:r>
    </w:p>
    <w:p w14:paraId="753F3956" w14:textId="77777777" w:rsidR="00941E16" w:rsidRDefault="00941E16" w:rsidP="00941E1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 May1421</w:t>
      </w:r>
      <w:r>
        <w:rPr>
          <w:rFonts w:ascii="Times New Roman" w:hAnsi="Times New Roman" w:cs="Times New Roman"/>
        </w:rPr>
        <w:tab/>
        <w:t>He had resigned by this date.   (ibid.)</w:t>
      </w:r>
    </w:p>
    <w:p w14:paraId="15879BBF" w14:textId="77777777" w:rsidR="00941E16" w:rsidRDefault="00941E16" w:rsidP="00941E16">
      <w:pPr>
        <w:pStyle w:val="NoSpacing"/>
        <w:rPr>
          <w:rFonts w:ascii="Times New Roman" w:hAnsi="Times New Roman" w:cs="Times New Roman"/>
        </w:rPr>
      </w:pPr>
    </w:p>
    <w:p w14:paraId="0E6E9979" w14:textId="77777777" w:rsidR="00941E16" w:rsidRDefault="00941E16" w:rsidP="00941E16">
      <w:pPr>
        <w:pStyle w:val="NoSpacing"/>
        <w:rPr>
          <w:rFonts w:ascii="Times New Roman" w:hAnsi="Times New Roman" w:cs="Times New Roman"/>
        </w:rPr>
      </w:pPr>
    </w:p>
    <w:p w14:paraId="44027B71" w14:textId="77777777" w:rsidR="00941E16" w:rsidRDefault="00941E16" w:rsidP="00941E1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March 2026</w:t>
      </w:r>
    </w:p>
    <w:p w14:paraId="3AD3C336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F42638" w14:textId="77777777" w:rsidR="005A42D7" w:rsidRDefault="005A42D7" w:rsidP="00086E2C">
      <w:pPr>
        <w:spacing w:after="0" w:line="240" w:lineRule="auto"/>
      </w:pPr>
      <w:r>
        <w:separator/>
      </w:r>
    </w:p>
  </w:endnote>
  <w:endnote w:type="continuationSeparator" w:id="0">
    <w:p w14:paraId="64F0168C" w14:textId="77777777" w:rsidR="005A42D7" w:rsidRDefault="005A42D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D09F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1AAD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26A6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EA47C" w14:textId="77777777" w:rsidR="005A42D7" w:rsidRDefault="005A42D7" w:rsidP="00086E2C">
      <w:pPr>
        <w:spacing w:after="0" w:line="240" w:lineRule="auto"/>
      </w:pPr>
      <w:r>
        <w:separator/>
      </w:r>
    </w:p>
  </w:footnote>
  <w:footnote w:type="continuationSeparator" w:id="0">
    <w:p w14:paraId="331FA609" w14:textId="77777777" w:rsidR="005A42D7" w:rsidRDefault="005A42D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48E2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16C1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4A11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E16"/>
    <w:rsid w:val="00086E2C"/>
    <w:rsid w:val="000A2E7A"/>
    <w:rsid w:val="001D1CE2"/>
    <w:rsid w:val="002244B7"/>
    <w:rsid w:val="00314D94"/>
    <w:rsid w:val="005A42D7"/>
    <w:rsid w:val="00617568"/>
    <w:rsid w:val="006E68FA"/>
    <w:rsid w:val="00941E16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E186E"/>
  <w15:chartTrackingRefBased/>
  <w15:docId w15:val="{69EE4095-3DC2-43EC-8902-93762A8A0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941E16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41E1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edsarchives.bedford.gov.uk/CommunityHistories/Willington/ListOfWillingtonVicars.asp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25</Words>
  <Characters>211</Characters>
  <Application>Microsoft Office Word</Application>
  <DocSecurity>0</DocSecurity>
  <Lines>11</Lines>
  <Paragraphs>5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2026-03-25T20:52:00Z</dcterms:created>
  <dcterms:modified xsi:type="dcterms:W3CDTF">2026-03-25T20:53:00Z</dcterms:modified>
</cp:coreProperties>
</file>