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48A43" w14:textId="77777777" w:rsidR="00D67BBF" w:rsidRPr="00FA21BE" w:rsidRDefault="00D67BBF" w:rsidP="00D67BBF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Robert CISSON</w:t>
      </w:r>
      <w:r>
        <w:rPr>
          <w:rFonts w:eastAsia="Times New Roman" w:cs="Times New Roman"/>
          <w:szCs w:val="24"/>
        </w:rPr>
        <w:t xml:space="preserve"> 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3908F013" w14:textId="77777777" w:rsidR="00D67BBF" w:rsidRDefault="00D67BBF" w:rsidP="00D67BBF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26EEEA89" w14:textId="77777777" w:rsidR="00D67BBF" w:rsidRDefault="00D67BBF" w:rsidP="00D67BBF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36A8573F" w14:textId="77777777" w:rsidR="00D67BBF" w:rsidRDefault="00D67BBF" w:rsidP="00D67BBF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5 May1485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Westminster into</w:t>
      </w:r>
    </w:p>
    <w:p w14:paraId="7327DEAE" w14:textId="77777777" w:rsidR="00D67BBF" w:rsidRDefault="00D67BBF" w:rsidP="00D67BBF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lands held by John Philpot(q.v.).</w:t>
      </w:r>
    </w:p>
    <w:p w14:paraId="5B96AE66" w14:textId="77777777" w:rsidR="00D67BBF" w:rsidRDefault="00D67BBF" w:rsidP="00D67BBF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3EAD5C31" w14:textId="77777777" w:rsidR="00D67BBF" w:rsidRDefault="00D67BBF" w:rsidP="00D67BBF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pp.122-3)</w:t>
      </w:r>
    </w:p>
    <w:p w14:paraId="1BB6952D" w14:textId="77777777" w:rsidR="00D67BBF" w:rsidRDefault="00D67BBF" w:rsidP="00D67BBF">
      <w:pPr>
        <w:pStyle w:val="NoSpacing"/>
        <w:rPr>
          <w:rFonts w:eastAsia="Times New Roman" w:cs="Times New Roman"/>
          <w:szCs w:val="24"/>
        </w:rPr>
      </w:pPr>
    </w:p>
    <w:p w14:paraId="46859CDD" w14:textId="77777777" w:rsidR="00D67BBF" w:rsidRDefault="00D67BBF" w:rsidP="00D67BBF">
      <w:pPr>
        <w:pStyle w:val="NoSpacing"/>
        <w:rPr>
          <w:rFonts w:eastAsia="Times New Roman" w:cs="Times New Roman"/>
          <w:szCs w:val="24"/>
        </w:rPr>
      </w:pPr>
    </w:p>
    <w:p w14:paraId="0EDFA8FF" w14:textId="77777777" w:rsidR="00D67BBF" w:rsidRDefault="00D67BBF" w:rsidP="00D67BB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19 September 2023</w:t>
      </w:r>
    </w:p>
    <w:p w14:paraId="00926D2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AB21B" w14:textId="77777777" w:rsidR="00D67BBF" w:rsidRDefault="00D67BBF" w:rsidP="009139A6">
      <w:r>
        <w:separator/>
      </w:r>
    </w:p>
  </w:endnote>
  <w:endnote w:type="continuationSeparator" w:id="0">
    <w:p w14:paraId="604AAD71" w14:textId="77777777" w:rsidR="00D67BBF" w:rsidRDefault="00D67BB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6AB6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A921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6E99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11F72" w14:textId="77777777" w:rsidR="00D67BBF" w:rsidRDefault="00D67BBF" w:rsidP="009139A6">
      <w:r>
        <w:separator/>
      </w:r>
    </w:p>
  </w:footnote>
  <w:footnote w:type="continuationSeparator" w:id="0">
    <w:p w14:paraId="4DC64013" w14:textId="77777777" w:rsidR="00D67BBF" w:rsidRDefault="00D67BB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BF1E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C0F4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32C1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BB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67BBF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4A2B4"/>
  <w15:chartTrackingRefBased/>
  <w15:docId w15:val="{C42A8347-340D-48E0-B01B-CAEA34554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2023-09-19T20:19:00Z</dcterms:created>
  <dcterms:modified xsi:type="dcterms:W3CDTF">2023-09-19T20:19:00Z</dcterms:modified>
</cp:coreProperties>
</file>