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77BDC55" w14:textId="3DD9A07A" w:rsidR="005D5F35" w:rsidRDefault="005D5F35" w:rsidP="005D5F35">
      <w:pPr>
        <w:pStyle w:val="NoSpacing"/>
      </w:pPr>
      <w:r>
        <w:rPr>
          <w:u w:val="single"/>
        </w:rPr>
        <w:t>John CISSON</w:t>
      </w:r>
      <w:r>
        <w:t xml:space="preserve">    </w:t>
      </w:r>
      <w:proofErr w:type="gramStart"/>
      <w:r>
        <w:t xml:space="preserve">   </w:t>
      </w:r>
      <w:r>
        <w:t>(</w:t>
      </w:r>
      <w:proofErr w:type="gramEnd"/>
      <w:r>
        <w:t>fl.1476)</w:t>
      </w:r>
    </w:p>
    <w:p w14:paraId="60EE3E1D" w14:textId="2E698E2B" w:rsidR="005D5F35" w:rsidRDefault="005D5F35" w:rsidP="005D5F35">
      <w:pPr>
        <w:pStyle w:val="NoSpacing"/>
      </w:pPr>
      <w:r>
        <w:t>of Monk Bretton Priory, West Riding of Yorkshire.</w:t>
      </w:r>
      <w:bookmarkStart w:id="0" w:name="_GoBack"/>
      <w:bookmarkEnd w:id="0"/>
    </w:p>
    <w:p w14:paraId="55C0789A" w14:textId="77777777" w:rsidR="005D5F35" w:rsidRDefault="005D5F35" w:rsidP="005D5F35">
      <w:pPr>
        <w:pStyle w:val="NoSpacing"/>
      </w:pPr>
    </w:p>
    <w:p w14:paraId="53DF8FF9" w14:textId="77777777" w:rsidR="005D5F35" w:rsidRDefault="005D5F35" w:rsidP="005D5F35">
      <w:pPr>
        <w:pStyle w:val="NoSpacing"/>
      </w:pPr>
    </w:p>
    <w:p w14:paraId="42A3301A" w14:textId="77777777" w:rsidR="005D5F35" w:rsidRDefault="005D5F35" w:rsidP="005D5F35">
      <w:pPr>
        <w:pStyle w:val="NoSpacing"/>
      </w:pPr>
      <w:r>
        <w:t xml:space="preserve">  8 Jun.1476</w:t>
      </w:r>
      <w:r>
        <w:tab/>
        <w:t xml:space="preserve">He was ordained </w:t>
      </w:r>
      <w:proofErr w:type="spellStart"/>
      <w:r>
        <w:t>subdeacon</w:t>
      </w:r>
      <w:proofErr w:type="spellEnd"/>
      <w:r>
        <w:t xml:space="preserve"> in the conventual church of the Dominicans at</w:t>
      </w:r>
    </w:p>
    <w:p w14:paraId="09793DD3" w14:textId="77777777" w:rsidR="005D5F35" w:rsidRDefault="005D5F35" w:rsidP="005D5F35">
      <w:pPr>
        <w:pStyle w:val="NoSpacing"/>
      </w:pPr>
      <w:r>
        <w:tab/>
      </w:r>
      <w:r>
        <w:tab/>
        <w:t>York by William Egremont, Bishop of Dromore(q.v.).</w:t>
      </w:r>
    </w:p>
    <w:p w14:paraId="0B457C1B" w14:textId="77777777" w:rsidR="005D5F35" w:rsidRDefault="005D5F35" w:rsidP="005D5F35">
      <w:pPr>
        <w:pStyle w:val="NoSpacing"/>
      </w:pPr>
      <w:r>
        <w:tab/>
      </w:r>
      <w:r>
        <w:tab/>
        <w:t>(“York Clergy Ordinations 1475-1500” ed. David M. Smith p.16)</w:t>
      </w:r>
    </w:p>
    <w:p w14:paraId="03B6D0FC" w14:textId="77777777" w:rsidR="005D5F35" w:rsidRDefault="005D5F35" w:rsidP="005D5F35">
      <w:pPr>
        <w:pStyle w:val="NoSpacing"/>
      </w:pPr>
    </w:p>
    <w:p w14:paraId="177BF75E" w14:textId="77777777" w:rsidR="005D5F35" w:rsidRDefault="005D5F35" w:rsidP="005D5F35">
      <w:pPr>
        <w:pStyle w:val="NoSpacing"/>
      </w:pPr>
    </w:p>
    <w:p w14:paraId="09CD7DE2" w14:textId="77777777" w:rsidR="005D5F35" w:rsidRDefault="005D5F35" w:rsidP="005D5F35">
      <w:pPr>
        <w:pStyle w:val="NoSpacing"/>
      </w:pPr>
      <w:r>
        <w:t>31 May 2019</w:t>
      </w:r>
    </w:p>
    <w:p w14:paraId="50D72A29" w14:textId="33DFB051" w:rsidR="006B2F86" w:rsidRPr="005D5F35" w:rsidRDefault="005D5F35" w:rsidP="00E71FC3">
      <w:pPr>
        <w:pStyle w:val="NoSpacing"/>
      </w:pPr>
    </w:p>
    <w:sectPr w:rsidR="006B2F86" w:rsidRPr="005D5F35">
      <w:footerReference w:type="default" r:id="rId6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D54633C" w14:textId="77777777" w:rsidR="005D5F35" w:rsidRDefault="005D5F35" w:rsidP="00E71FC3">
      <w:pPr>
        <w:spacing w:after="0" w:line="240" w:lineRule="auto"/>
      </w:pPr>
      <w:r>
        <w:separator/>
      </w:r>
    </w:p>
  </w:endnote>
  <w:endnote w:type="continuationSeparator" w:id="0">
    <w:p w14:paraId="7E717640" w14:textId="77777777" w:rsidR="005D5F35" w:rsidRDefault="005D5F3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03BC88B" w14:textId="77777777"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9794E25" w14:textId="77777777" w:rsidR="005D5F35" w:rsidRDefault="005D5F35" w:rsidP="00E71FC3">
      <w:pPr>
        <w:spacing w:after="0" w:line="240" w:lineRule="auto"/>
      </w:pPr>
      <w:r>
        <w:separator/>
      </w:r>
    </w:p>
  </w:footnote>
  <w:footnote w:type="continuationSeparator" w:id="0">
    <w:p w14:paraId="3E5336EA" w14:textId="77777777" w:rsidR="005D5F35" w:rsidRDefault="005D5F3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D5F35"/>
    <w:rsid w:val="001A7C09"/>
    <w:rsid w:val="00577BD5"/>
    <w:rsid w:val="005D5F35"/>
    <w:rsid w:val="00656CBA"/>
    <w:rsid w:val="006A1F77"/>
    <w:rsid w:val="00733BE7"/>
    <w:rsid w:val="00AB52E8"/>
    <w:rsid w:val="00B16D3F"/>
    <w:rsid w:val="00BB41AC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E37DEDB"/>
  <w15:chartTrackingRefBased/>
  <w15:docId w15:val="{B7C7C777-703C-4614-B1DF-BFD71F101C5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44</Words>
  <Characters>253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2019-05-31T19:07:00Z</dcterms:created>
  <dcterms:modified xsi:type="dcterms:W3CDTF">2019-05-31T19:08:00Z</dcterms:modified>
</cp:coreProperties>
</file>