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1D8A6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CHIRCHE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CD12AE0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St.Sepulchre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without the Bars of West Smithfield, London. Brewer.</w:t>
      </w:r>
    </w:p>
    <w:p w14:paraId="5F66B3A8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071D89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04BAA7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5E79871D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7414A55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DA72D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32C68" w14:textId="77777777" w:rsidR="007052C1" w:rsidRDefault="007052C1" w:rsidP="007052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78B256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F7E22" w14:textId="77777777" w:rsidR="007052C1" w:rsidRDefault="007052C1" w:rsidP="009139A6">
      <w:r>
        <w:separator/>
      </w:r>
    </w:p>
  </w:endnote>
  <w:endnote w:type="continuationSeparator" w:id="0">
    <w:p w14:paraId="6E9360D3" w14:textId="77777777" w:rsidR="007052C1" w:rsidRDefault="007052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477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2DB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FE9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97D70" w14:textId="77777777" w:rsidR="007052C1" w:rsidRDefault="007052C1" w:rsidP="009139A6">
      <w:r>
        <w:separator/>
      </w:r>
    </w:p>
  </w:footnote>
  <w:footnote w:type="continuationSeparator" w:id="0">
    <w:p w14:paraId="16014A18" w14:textId="77777777" w:rsidR="007052C1" w:rsidRDefault="007052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5AD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98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BA7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C1"/>
    <w:rsid w:val="000666E0"/>
    <w:rsid w:val="002510B7"/>
    <w:rsid w:val="005C130B"/>
    <w:rsid w:val="007052C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0A317"/>
  <w15:chartTrackingRefBased/>
  <w15:docId w15:val="{96A3D002-E324-4117-8093-39C5CBF0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7052C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2022-01-19T20:35:00Z</dcterms:created>
  <dcterms:modified xsi:type="dcterms:W3CDTF">2022-01-19T20:35:00Z</dcterms:modified>
</cp:coreProperties>
</file>