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EE0E1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Laurence CINEME</w:t>
      </w:r>
      <w:r>
        <w:rPr>
          <w:rFonts w:cs="Times New Roman"/>
          <w:szCs w:val="24"/>
          <w:lang w:val="en-GB"/>
        </w:rPr>
        <w:t xml:space="preserve">       (fl.1479)</w:t>
      </w:r>
    </w:p>
    <w:p w14:paraId="4F35C452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Crediton, Devon. Brasier.</w:t>
      </w:r>
    </w:p>
    <w:p w14:paraId="5CB95A8D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</w:p>
    <w:p w14:paraId="4DD3A81E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</w:p>
    <w:p w14:paraId="09185F6D" w14:textId="77777777" w:rsidR="00041106" w:rsidRDefault="00041106" w:rsidP="00041106">
      <w:pPr>
        <w:pStyle w:val="NoSpacing"/>
      </w:pPr>
      <w:r>
        <w:tab/>
        <w:t>1470</w:t>
      </w:r>
      <w:r>
        <w:tab/>
        <w:t xml:space="preserve">Walter Vennecombe(q.v.) and his wife, Cecilia(q.v.), brought a </w:t>
      </w:r>
    </w:p>
    <w:p w14:paraId="07117EF7" w14:textId="77777777" w:rsidR="00041106" w:rsidRDefault="00041106" w:rsidP="00041106">
      <w:pPr>
        <w:pStyle w:val="NoSpacing"/>
      </w:pPr>
      <w:r>
        <w:tab/>
      </w:r>
      <w:r>
        <w:tab/>
        <w:t>plaint of trespass and assault against them.</w:t>
      </w:r>
    </w:p>
    <w:p w14:paraId="697D5AFC" w14:textId="5EF9EF8E" w:rsidR="00041106" w:rsidRPr="00041106" w:rsidRDefault="00041106" w:rsidP="00041106">
      <w:pPr>
        <w:pStyle w:val="NoSpacing"/>
      </w:pPr>
      <w:r>
        <w:tab/>
      </w:r>
      <w:r>
        <w:tab/>
        <w:t xml:space="preserve">( </w:t>
      </w:r>
      <w:hyperlink r:id="rId6" w:history="1">
        <w:r w:rsidRPr="00CE166D">
          <w:rPr>
            <w:rStyle w:val="Hyperlink"/>
          </w:rPr>
          <w:t>http://aalt.law.uh.edu/Indices/CP40Indices/CP40no837/CP40no837Pl.htm</w:t>
        </w:r>
      </w:hyperlink>
      <w:r>
        <w:t xml:space="preserve"> )</w:t>
      </w:r>
    </w:p>
    <w:p w14:paraId="4BE55905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1479</w:t>
      </w:r>
      <w:r>
        <w:rPr>
          <w:rFonts w:cs="Times New Roman"/>
          <w:szCs w:val="24"/>
          <w:lang w:val="en-GB"/>
        </w:rPr>
        <w:tab/>
        <w:t xml:space="preserve">Walter Vennecombe(q.v.) and his wife, Cecilia(q.v.), brought a plaint of </w:t>
      </w:r>
    </w:p>
    <w:p w14:paraId="3894F1A7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debt against him.</w:t>
      </w:r>
    </w:p>
    <w:p w14:paraId="45076F88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7" w:history="1">
        <w:r w:rsidRPr="00A25082">
          <w:rPr>
            <w:rStyle w:val="Hyperlink"/>
            <w:rFonts w:cs="Times New Roman"/>
            <w:szCs w:val="24"/>
            <w:lang w:val="en-GB"/>
          </w:rPr>
          <w:t>http://aalt.law.uh.edu/Indices/CP40Indices/CP40no837/CP40no837Pl.htm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94E8268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</w:p>
    <w:p w14:paraId="63EDACFD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</w:p>
    <w:p w14:paraId="3012649D" w14:textId="77777777" w:rsidR="00771699" w:rsidRDefault="00771699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January 2024</w:t>
      </w:r>
    </w:p>
    <w:p w14:paraId="701E8B02" w14:textId="7B105137" w:rsidR="00041106" w:rsidRPr="00BF3CAB" w:rsidRDefault="00041106" w:rsidP="00771699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19 March 2026</w:t>
      </w:r>
    </w:p>
    <w:p w14:paraId="38A295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EA41" w14:textId="77777777" w:rsidR="00AF6285" w:rsidRDefault="00AF6285" w:rsidP="009139A6">
      <w:r>
        <w:separator/>
      </w:r>
    </w:p>
  </w:endnote>
  <w:endnote w:type="continuationSeparator" w:id="0">
    <w:p w14:paraId="49C806F2" w14:textId="77777777" w:rsidR="00AF6285" w:rsidRDefault="00AF62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006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D8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7E4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6491" w14:textId="77777777" w:rsidR="00AF6285" w:rsidRDefault="00AF6285" w:rsidP="009139A6">
      <w:r>
        <w:separator/>
      </w:r>
    </w:p>
  </w:footnote>
  <w:footnote w:type="continuationSeparator" w:id="0">
    <w:p w14:paraId="2D9174D3" w14:textId="77777777" w:rsidR="00AF6285" w:rsidRDefault="00AF62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CDC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77F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DB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99"/>
    <w:rsid w:val="00041106"/>
    <w:rsid w:val="000666E0"/>
    <w:rsid w:val="002510B7"/>
    <w:rsid w:val="005C130B"/>
    <w:rsid w:val="00771699"/>
    <w:rsid w:val="00826F5C"/>
    <w:rsid w:val="009139A6"/>
    <w:rsid w:val="009448BB"/>
    <w:rsid w:val="00947624"/>
    <w:rsid w:val="00A3176C"/>
    <w:rsid w:val="00AE65F8"/>
    <w:rsid w:val="00AF6285"/>
    <w:rsid w:val="00B51D7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B4E8B"/>
  <w15:chartTrackingRefBased/>
  <w15:docId w15:val="{BD0E8730-B0A0-45E0-B578-F30DA8BF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716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37/CP40no837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76</Words>
  <Characters>555</Characters>
  <Application>Microsoft Office Word</Application>
  <DocSecurity>0</DocSecurity>
  <Lines>26</Lines>
  <Paragraphs>17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2024-01-15T15:19:00Z</dcterms:created>
  <dcterms:modified xsi:type="dcterms:W3CDTF">2026-03-19T10:42:00Z</dcterms:modified>
</cp:coreProperties>
</file>