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054" w:rsidRPr="004446DE" w:rsidRDefault="000C6054" w:rsidP="000C60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  <w:u w:val="single"/>
        </w:rPr>
        <w:t>William CILTON</w:t>
      </w:r>
      <w:r w:rsidRPr="004446D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446D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446DE">
        <w:rPr>
          <w:rFonts w:ascii="Times New Roman" w:hAnsi="Times New Roman" w:cs="Times New Roman"/>
          <w:sz w:val="24"/>
          <w:szCs w:val="24"/>
        </w:rPr>
        <w:t>fl.1415)</w:t>
      </w:r>
    </w:p>
    <w:p w:rsidR="000C6054" w:rsidRPr="004446DE" w:rsidRDefault="000C6054" w:rsidP="000C60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>Archer.</w:t>
      </w:r>
    </w:p>
    <w:p w:rsidR="000C6054" w:rsidRPr="004446DE" w:rsidRDefault="000C6054" w:rsidP="000C60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6054" w:rsidRPr="004446DE" w:rsidRDefault="000C6054" w:rsidP="000C60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6054" w:rsidRPr="004446DE" w:rsidRDefault="000C6054" w:rsidP="000C60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ab/>
        <w:t>1415</w:t>
      </w:r>
      <w:r w:rsidRPr="004446DE">
        <w:rPr>
          <w:rFonts w:ascii="Times New Roman" w:hAnsi="Times New Roman" w:cs="Times New Roman"/>
          <w:sz w:val="24"/>
          <w:szCs w:val="24"/>
        </w:rPr>
        <w:tab/>
        <w:t>He was on the expedition to France under the command of John</w:t>
      </w:r>
    </w:p>
    <w:p w:rsidR="000C6054" w:rsidRPr="004446DE" w:rsidRDefault="000C6054" w:rsidP="000C60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ab/>
      </w:r>
      <w:r w:rsidRPr="004446DE">
        <w:rPr>
          <w:rFonts w:ascii="Times New Roman" w:hAnsi="Times New Roman" w:cs="Times New Roman"/>
          <w:sz w:val="24"/>
          <w:szCs w:val="24"/>
        </w:rPr>
        <w:tab/>
        <w:t>Heron(q.v.).   (</w:t>
      </w:r>
      <w:hyperlink r:id="rId6" w:history="1">
        <w:r w:rsidRPr="004446DE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4446DE">
        <w:rPr>
          <w:rFonts w:ascii="Times New Roman" w:hAnsi="Times New Roman" w:cs="Times New Roman"/>
          <w:sz w:val="24"/>
          <w:szCs w:val="24"/>
        </w:rPr>
        <w:t>)</w:t>
      </w:r>
    </w:p>
    <w:p w:rsidR="000C6054" w:rsidRPr="004446DE" w:rsidRDefault="000C6054" w:rsidP="000C60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6054" w:rsidRPr="004446DE" w:rsidRDefault="000C6054" w:rsidP="000C60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6054" w:rsidRPr="004446DE" w:rsidRDefault="000C6054" w:rsidP="000C60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46DE">
        <w:rPr>
          <w:rFonts w:ascii="Times New Roman" w:hAnsi="Times New Roman" w:cs="Times New Roman"/>
          <w:sz w:val="24"/>
          <w:szCs w:val="24"/>
        </w:rPr>
        <w:t>10 July 2015</w:t>
      </w:r>
    </w:p>
    <w:p w:rsidR="006B2F86" w:rsidRPr="00E71FC3" w:rsidRDefault="000C605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054" w:rsidRDefault="000C6054" w:rsidP="00E71FC3">
      <w:pPr>
        <w:spacing w:after="0" w:line="240" w:lineRule="auto"/>
      </w:pPr>
      <w:r>
        <w:separator/>
      </w:r>
    </w:p>
  </w:endnote>
  <w:endnote w:type="continuationSeparator" w:id="0">
    <w:p w:rsidR="000C6054" w:rsidRDefault="000C60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054" w:rsidRDefault="000C6054" w:rsidP="00E71FC3">
      <w:pPr>
        <w:spacing w:after="0" w:line="240" w:lineRule="auto"/>
      </w:pPr>
      <w:r>
        <w:separator/>
      </w:r>
    </w:p>
  </w:footnote>
  <w:footnote w:type="continuationSeparator" w:id="0">
    <w:p w:rsidR="000C6054" w:rsidRDefault="000C60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54"/>
    <w:rsid w:val="000C605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980C19-7A54-4CDA-B557-D02891F9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C605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2016-05-18T20:56:00Z</dcterms:created>
  <dcterms:modified xsi:type="dcterms:W3CDTF">2016-05-18T20:57:00Z</dcterms:modified>
</cp:coreProperties>
</file>