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4384B" w14:textId="2FE05CB5" w:rsidR="00A72A50" w:rsidRDefault="00A72A50" w:rsidP="00A72A50">
      <w:pPr>
        <w:pStyle w:val="NoSpacing"/>
      </w:pPr>
      <w:r>
        <w:rPr>
          <w:u w:val="single"/>
        </w:rPr>
        <w:t>Thomas CHYWARTON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43C05024" w14:textId="77777777" w:rsidR="00A72A50" w:rsidRDefault="00A72A50" w:rsidP="00A72A50">
      <w:pPr>
        <w:pStyle w:val="NoSpacing"/>
      </w:pPr>
      <w:r>
        <w:t>of the diocese of Exeter.</w:t>
      </w:r>
    </w:p>
    <w:p w14:paraId="43CF4613" w14:textId="77777777" w:rsidR="00A72A50" w:rsidRDefault="00A72A50" w:rsidP="00A72A50">
      <w:pPr>
        <w:pStyle w:val="NoSpacing"/>
      </w:pPr>
    </w:p>
    <w:p w14:paraId="01C02E4F" w14:textId="77777777" w:rsidR="00A72A50" w:rsidRDefault="00A72A50" w:rsidP="00A72A50">
      <w:pPr>
        <w:pStyle w:val="NoSpacing"/>
      </w:pPr>
    </w:p>
    <w:p w14:paraId="44BD334A" w14:textId="5B8B3226" w:rsidR="00A72A50" w:rsidRDefault="00A72A50" w:rsidP="00A72A50">
      <w:pPr>
        <w:pStyle w:val="NoSpacing"/>
      </w:pPr>
      <w:r>
        <w:t>16 May14</w:t>
      </w:r>
      <w:r>
        <w:t>05</w:t>
      </w:r>
      <w:r>
        <w:tab/>
        <w:t>He was ordained to his first tonsure in</w:t>
      </w:r>
      <w:r>
        <w:t xml:space="preserve"> </w:t>
      </w:r>
      <w:proofErr w:type="spellStart"/>
      <w:r>
        <w:t>Marazion</w:t>
      </w:r>
      <w:proofErr w:type="spellEnd"/>
      <w:r>
        <w:t>, Cornwall.</w:t>
      </w:r>
    </w:p>
    <w:p w14:paraId="29656645" w14:textId="24EBDEC7" w:rsidR="00A72A50" w:rsidRDefault="00A72A50" w:rsidP="00A72A50">
      <w:pPr>
        <w:pStyle w:val="NoSpacing"/>
        <w:spacing w:line="480" w:lineRule="auto"/>
      </w:pPr>
      <w:r>
        <w:tab/>
      </w:r>
      <w:r>
        <w:tab/>
        <w:t>(“Stafford Register” pp.430 and 42</w:t>
      </w:r>
      <w:r>
        <w:t>5</w:t>
      </w:r>
      <w:bookmarkStart w:id="0" w:name="_GoBack"/>
      <w:bookmarkEnd w:id="0"/>
      <w:r>
        <w:t>)</w:t>
      </w:r>
    </w:p>
    <w:p w14:paraId="32111B04" w14:textId="77777777" w:rsidR="00A72A50" w:rsidRDefault="00A72A50" w:rsidP="00A72A50">
      <w:pPr>
        <w:pStyle w:val="NoSpacing"/>
        <w:spacing w:line="480" w:lineRule="auto"/>
      </w:pPr>
    </w:p>
    <w:p w14:paraId="554639E6" w14:textId="77777777" w:rsidR="00A72A50" w:rsidRPr="00FB5637" w:rsidRDefault="00A72A50" w:rsidP="00A72A50">
      <w:pPr>
        <w:pStyle w:val="NoSpacing"/>
        <w:spacing w:line="480" w:lineRule="auto"/>
      </w:pPr>
      <w:r>
        <w:t>14 March 2019</w:t>
      </w:r>
    </w:p>
    <w:p w14:paraId="05A45DE4" w14:textId="03BD6D3C" w:rsidR="006B2F86" w:rsidRPr="00A72A50" w:rsidRDefault="00A72A50" w:rsidP="00E71FC3">
      <w:pPr>
        <w:pStyle w:val="NoSpacing"/>
      </w:pPr>
    </w:p>
    <w:sectPr w:rsidR="006B2F86" w:rsidRPr="00A72A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D6CC2" w14:textId="77777777" w:rsidR="00A72A50" w:rsidRDefault="00A72A50" w:rsidP="00E71FC3">
      <w:pPr>
        <w:spacing w:after="0" w:line="240" w:lineRule="auto"/>
      </w:pPr>
      <w:r>
        <w:separator/>
      </w:r>
    </w:p>
  </w:endnote>
  <w:endnote w:type="continuationSeparator" w:id="0">
    <w:p w14:paraId="4539EB33" w14:textId="77777777" w:rsidR="00A72A50" w:rsidRDefault="00A72A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45F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2B6D1" w14:textId="77777777" w:rsidR="00A72A50" w:rsidRDefault="00A72A50" w:rsidP="00E71FC3">
      <w:pPr>
        <w:spacing w:after="0" w:line="240" w:lineRule="auto"/>
      </w:pPr>
      <w:r>
        <w:separator/>
      </w:r>
    </w:p>
  </w:footnote>
  <w:footnote w:type="continuationSeparator" w:id="0">
    <w:p w14:paraId="00C01E7D" w14:textId="77777777" w:rsidR="00A72A50" w:rsidRDefault="00A72A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50"/>
    <w:rsid w:val="001A7C09"/>
    <w:rsid w:val="00577BD5"/>
    <w:rsid w:val="00656CBA"/>
    <w:rsid w:val="006A1F77"/>
    <w:rsid w:val="00733BE7"/>
    <w:rsid w:val="00A72A5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4479"/>
  <w15:chartTrackingRefBased/>
  <w15:docId w15:val="{2969A29A-1A59-438E-AE6E-C691448D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2019-03-14T21:49:00Z</dcterms:created>
  <dcterms:modified xsi:type="dcterms:W3CDTF">2019-03-14T21:50:00Z</dcterms:modified>
</cp:coreProperties>
</file>