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FC6474" w14:textId="648EA762" w:rsidR="006B2F86" w:rsidRDefault="00FB5637" w:rsidP="00E71FC3">
      <w:pPr>
        <w:pStyle w:val="NoSpacing"/>
      </w:pPr>
      <w:r>
        <w:rPr>
          <w:u w:val="single"/>
        </w:rPr>
        <w:t>James CHYVETHORNE</w:t>
      </w:r>
      <w:r>
        <w:t xml:space="preserve">    </w:t>
      </w:r>
      <w:proofErr w:type="gramStart"/>
      <w:r>
        <w:t xml:space="preserve">   (</w:t>
      </w:r>
      <w:proofErr w:type="gramEnd"/>
      <w:r>
        <w:t>fl.1418)</w:t>
      </w:r>
    </w:p>
    <w:p w14:paraId="4FB8594E" w14:textId="288F8C5C" w:rsidR="00FB5637" w:rsidRDefault="00FB5637" w:rsidP="00E71FC3">
      <w:pPr>
        <w:pStyle w:val="NoSpacing"/>
      </w:pPr>
      <w:r>
        <w:t>of the diocese of Exeter.</w:t>
      </w:r>
    </w:p>
    <w:p w14:paraId="26087260" w14:textId="2D189542" w:rsidR="00FB5637" w:rsidRDefault="00FB5637" w:rsidP="00E71FC3">
      <w:pPr>
        <w:pStyle w:val="NoSpacing"/>
      </w:pPr>
    </w:p>
    <w:p w14:paraId="2322CA4A" w14:textId="08B72D09" w:rsidR="00FB5637" w:rsidRDefault="00FB5637" w:rsidP="00E71FC3">
      <w:pPr>
        <w:pStyle w:val="NoSpacing"/>
      </w:pPr>
    </w:p>
    <w:p w14:paraId="764775ED" w14:textId="44EE5442" w:rsidR="00FB5637" w:rsidRDefault="00FB5637" w:rsidP="00E71FC3">
      <w:pPr>
        <w:pStyle w:val="NoSpacing"/>
      </w:pPr>
      <w:r>
        <w:t>16 May1418</w:t>
      </w:r>
      <w:r>
        <w:tab/>
        <w:t>He was ordained to his first tonsure in Clyst, Devon.</w:t>
      </w:r>
    </w:p>
    <w:p w14:paraId="06233621" w14:textId="4086AED2" w:rsidR="00FB5637" w:rsidRDefault="00FB5637" w:rsidP="00FB5637">
      <w:pPr>
        <w:pStyle w:val="NoSpacing"/>
        <w:spacing w:line="480" w:lineRule="auto"/>
      </w:pPr>
      <w:r>
        <w:tab/>
      </w:r>
      <w:r>
        <w:tab/>
        <w:t>(“Stafford Register” pp.430 and 428)</w:t>
      </w:r>
    </w:p>
    <w:p w14:paraId="40110A2E" w14:textId="68C05010" w:rsidR="00FB5637" w:rsidRDefault="00FB5637" w:rsidP="00FB5637">
      <w:pPr>
        <w:pStyle w:val="NoSpacing"/>
        <w:spacing w:line="480" w:lineRule="auto"/>
      </w:pPr>
    </w:p>
    <w:p w14:paraId="34CC6F59" w14:textId="642A68B1" w:rsidR="00FB5637" w:rsidRPr="00FB5637" w:rsidRDefault="00FB5637" w:rsidP="00FB5637">
      <w:pPr>
        <w:pStyle w:val="NoSpacing"/>
        <w:spacing w:line="480" w:lineRule="auto"/>
      </w:pPr>
      <w:r>
        <w:t>14 March 2019</w:t>
      </w:r>
      <w:bookmarkStart w:id="0" w:name="_GoBack"/>
      <w:bookmarkEnd w:id="0"/>
    </w:p>
    <w:sectPr w:rsidR="00FB5637" w:rsidRPr="00FB563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3724CB" w14:textId="77777777" w:rsidR="00FB5637" w:rsidRDefault="00FB5637" w:rsidP="00E71FC3">
      <w:pPr>
        <w:spacing w:after="0" w:line="240" w:lineRule="auto"/>
      </w:pPr>
      <w:r>
        <w:separator/>
      </w:r>
    </w:p>
  </w:endnote>
  <w:endnote w:type="continuationSeparator" w:id="0">
    <w:p w14:paraId="414F344E" w14:textId="77777777" w:rsidR="00FB5637" w:rsidRDefault="00FB563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6C8D4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A68C89" w14:textId="77777777" w:rsidR="00FB5637" w:rsidRDefault="00FB5637" w:rsidP="00E71FC3">
      <w:pPr>
        <w:spacing w:after="0" w:line="240" w:lineRule="auto"/>
      </w:pPr>
      <w:r>
        <w:separator/>
      </w:r>
    </w:p>
  </w:footnote>
  <w:footnote w:type="continuationSeparator" w:id="0">
    <w:p w14:paraId="7385E0FA" w14:textId="77777777" w:rsidR="00FB5637" w:rsidRDefault="00FB563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63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5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05DFB"/>
  <w15:chartTrackingRefBased/>
  <w15:docId w15:val="{5D435052-41D9-44E5-A83E-23D183EBA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2019-03-14T21:46:00Z</dcterms:created>
  <dcterms:modified xsi:type="dcterms:W3CDTF">2019-03-14T21:48:00Z</dcterms:modified>
</cp:coreProperties>
</file>