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8A00E" w14:textId="77777777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CHYVALER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fl.1430)</w:t>
      </w:r>
    </w:p>
    <w:p w14:paraId="506101D7" w14:textId="07B5028D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>
        <w:rPr>
          <w:rFonts w:cs="Times New Roman"/>
          <w:szCs w:val="24"/>
        </w:rPr>
        <w:t>Saddler.</w:t>
      </w:r>
    </w:p>
    <w:p w14:paraId="34907D42" w14:textId="77777777" w:rsidR="00C735E6" w:rsidRDefault="00C735E6" w:rsidP="00C735E6">
      <w:pPr>
        <w:pStyle w:val="NoSpacing"/>
        <w:rPr>
          <w:rFonts w:cs="Times New Roman"/>
          <w:szCs w:val="24"/>
        </w:rPr>
      </w:pPr>
    </w:p>
    <w:p w14:paraId="262212E3" w14:textId="77777777" w:rsidR="00C735E6" w:rsidRDefault="00C735E6" w:rsidP="00C735E6">
      <w:pPr>
        <w:pStyle w:val="NoSpacing"/>
        <w:rPr>
          <w:rFonts w:cs="Times New Roman"/>
          <w:szCs w:val="24"/>
        </w:rPr>
      </w:pPr>
    </w:p>
    <w:p w14:paraId="043B5401" w14:textId="77777777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Jun.1430</w:t>
      </w:r>
      <w:r>
        <w:rPr>
          <w:rFonts w:cs="Times New Roman"/>
          <w:szCs w:val="24"/>
        </w:rPr>
        <w:tab/>
        <w:t>He was a witness when William Austyn of London, tailor(q.v.), gifted his goods</w:t>
      </w:r>
    </w:p>
    <w:p w14:paraId="73124D0D" w14:textId="77777777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chattels to John Creek of London, skinner(q.v.), and John </w:t>
      </w:r>
      <w:proofErr w:type="spellStart"/>
      <w:r>
        <w:rPr>
          <w:rFonts w:cs="Times New Roman"/>
          <w:szCs w:val="24"/>
        </w:rPr>
        <w:t>Amfles</w:t>
      </w:r>
      <w:proofErr w:type="spellEnd"/>
      <w:r>
        <w:rPr>
          <w:rFonts w:cs="Times New Roman"/>
          <w:szCs w:val="24"/>
        </w:rPr>
        <w:t xml:space="preserve"> of </w:t>
      </w:r>
    </w:p>
    <w:p w14:paraId="2022EFC0" w14:textId="77777777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77544E52" w14:textId="77777777" w:rsidR="00C735E6" w:rsidRDefault="00C735E6" w:rsidP="00C735E6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241)</w:t>
      </w:r>
    </w:p>
    <w:p w14:paraId="784D9B1E" w14:textId="77777777" w:rsidR="00C735E6" w:rsidRDefault="00C735E6" w:rsidP="00C735E6">
      <w:pPr>
        <w:pStyle w:val="NoSpacing"/>
        <w:rPr>
          <w:rFonts w:cs="Times New Roman"/>
          <w:szCs w:val="24"/>
        </w:rPr>
      </w:pPr>
    </w:p>
    <w:p w14:paraId="5444CD80" w14:textId="77777777" w:rsidR="00C735E6" w:rsidRDefault="00C735E6" w:rsidP="00C735E6">
      <w:pPr>
        <w:pStyle w:val="NoSpacing"/>
        <w:rPr>
          <w:rFonts w:cs="Times New Roman"/>
          <w:szCs w:val="24"/>
        </w:rPr>
      </w:pPr>
    </w:p>
    <w:p w14:paraId="6E8C8E39" w14:textId="77777777" w:rsidR="00C735E6" w:rsidRDefault="00C735E6" w:rsidP="00C735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2022</w:t>
      </w:r>
    </w:p>
    <w:p w14:paraId="0420E60E" w14:textId="21392209" w:rsidR="00C735E6" w:rsidRPr="00C735E6" w:rsidRDefault="00C735E6" w:rsidP="00C735E6">
      <w:pPr>
        <w:pStyle w:val="NoSpacing"/>
        <w:rPr>
          <w:rFonts w:cs="Times New Roman"/>
          <w:szCs w:val="24"/>
        </w:rPr>
      </w:pPr>
    </w:p>
    <w:p w14:paraId="2C17BCC4" w14:textId="60AE595E" w:rsidR="00C735E6" w:rsidRPr="00C735E6" w:rsidRDefault="00C735E6" w:rsidP="002F6932">
      <w:pPr>
        <w:pStyle w:val="NoSpacing"/>
        <w:rPr>
          <w:rFonts w:eastAsia="Times New Roman" w:cs="Times New Roman"/>
          <w:szCs w:val="24"/>
        </w:rPr>
      </w:pPr>
    </w:p>
    <w:p w14:paraId="4AF440DB" w14:textId="0400DE60" w:rsidR="002F6932" w:rsidRPr="002F6932" w:rsidRDefault="002F6932" w:rsidP="009139A6">
      <w:pPr>
        <w:pStyle w:val="NoSpacing"/>
        <w:rPr>
          <w:rFonts w:cs="Times New Roman"/>
          <w:szCs w:val="24"/>
        </w:rPr>
      </w:pPr>
    </w:p>
    <w:sectPr w:rsidR="002F6932" w:rsidRPr="002F69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12FA3" w14:textId="77777777" w:rsidR="002F6932" w:rsidRDefault="002F6932" w:rsidP="009139A6">
      <w:r>
        <w:separator/>
      </w:r>
    </w:p>
  </w:endnote>
  <w:endnote w:type="continuationSeparator" w:id="0">
    <w:p w14:paraId="1BCA47B2" w14:textId="77777777" w:rsidR="002F6932" w:rsidRDefault="002F69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09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47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F9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80878" w14:textId="77777777" w:rsidR="002F6932" w:rsidRDefault="002F6932" w:rsidP="009139A6">
      <w:r>
        <w:separator/>
      </w:r>
    </w:p>
  </w:footnote>
  <w:footnote w:type="continuationSeparator" w:id="0">
    <w:p w14:paraId="3E7A55F5" w14:textId="77777777" w:rsidR="002F6932" w:rsidRDefault="002F69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EA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FD7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4C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932"/>
    <w:rsid w:val="000367F4"/>
    <w:rsid w:val="000666E0"/>
    <w:rsid w:val="000F32E8"/>
    <w:rsid w:val="002510B7"/>
    <w:rsid w:val="002F6932"/>
    <w:rsid w:val="005C130B"/>
    <w:rsid w:val="00826F5C"/>
    <w:rsid w:val="009139A6"/>
    <w:rsid w:val="009448BB"/>
    <w:rsid w:val="00947624"/>
    <w:rsid w:val="00A3176C"/>
    <w:rsid w:val="00AE65F8"/>
    <w:rsid w:val="00BA00AB"/>
    <w:rsid w:val="00C735E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12F8"/>
  <w15:chartTrackingRefBased/>
  <w15:docId w15:val="{8FBB87CC-9636-4254-AF30-4CDD6AAA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2022-11-07T10:12:00Z</dcterms:created>
  <dcterms:modified xsi:type="dcterms:W3CDTF">2022-11-07T11:26:00Z</dcterms:modified>
</cp:coreProperties>
</file>