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27AC2" w14:textId="77777777" w:rsidR="00A14BA2" w:rsidRDefault="00A14BA2" w:rsidP="00A14BA2">
      <w:pPr>
        <w:pStyle w:val="NoSpacing"/>
        <w:rPr>
          <w:rFonts w:cs="Times New Roman"/>
          <w:szCs w:val="24"/>
        </w:rPr>
      </w:pPr>
      <w:r>
        <w:rPr>
          <w:u w:val="single"/>
        </w:rPr>
        <w:t>John CHYSELL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4A4C4B34" w14:textId="77777777" w:rsidR="00A14BA2" w:rsidRDefault="00A14BA2" w:rsidP="00A14B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Raundes</w:t>
      </w:r>
      <w:proofErr w:type="spellEnd"/>
      <w:r>
        <w:rPr>
          <w:rFonts w:cs="Times New Roman"/>
          <w:szCs w:val="24"/>
        </w:rPr>
        <w:t>.</w:t>
      </w:r>
    </w:p>
    <w:p w14:paraId="6BEDE4DA" w14:textId="77777777" w:rsidR="00A14BA2" w:rsidRDefault="00A14BA2" w:rsidP="00A14BA2">
      <w:pPr>
        <w:pStyle w:val="NoSpacing"/>
        <w:rPr>
          <w:rFonts w:cs="Times New Roman"/>
          <w:szCs w:val="24"/>
        </w:rPr>
      </w:pPr>
    </w:p>
    <w:p w14:paraId="20716CAB" w14:textId="77777777" w:rsidR="00A14BA2" w:rsidRDefault="00A14BA2" w:rsidP="00A14BA2">
      <w:pPr>
        <w:pStyle w:val="NoSpacing"/>
        <w:rPr>
          <w:rFonts w:cs="Times New Roman"/>
          <w:szCs w:val="24"/>
        </w:rPr>
      </w:pPr>
    </w:p>
    <w:p w14:paraId="3A629E22" w14:textId="77777777" w:rsidR="00A14BA2" w:rsidRDefault="00A14BA2" w:rsidP="00A14BA2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74595929" w14:textId="77777777" w:rsidR="00A14BA2" w:rsidRDefault="00A14BA2" w:rsidP="00A14BA2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22BE7FCB" w14:textId="77777777" w:rsidR="00A14BA2" w:rsidRDefault="00A14BA2" w:rsidP="00A14BA2">
      <w:pPr>
        <w:pStyle w:val="NoSpacing"/>
      </w:pPr>
      <w:r>
        <w:tab/>
      </w:r>
      <w:r>
        <w:tab/>
        <w:t>and possessions and from others both great and small in Northamptonshire</w:t>
      </w:r>
    </w:p>
    <w:p w14:paraId="01395901" w14:textId="77777777" w:rsidR="00A14BA2" w:rsidRDefault="00A14BA2" w:rsidP="00A14BA2">
      <w:pPr>
        <w:pStyle w:val="NoSpacing"/>
      </w:pPr>
      <w:r>
        <w:tab/>
      </w:r>
      <w:r>
        <w:tab/>
        <w:t>the taxes of two whole fifteenths and tenths.</w:t>
      </w:r>
    </w:p>
    <w:p w14:paraId="10182F11" w14:textId="77777777" w:rsidR="00A14BA2" w:rsidRDefault="00A14BA2" w:rsidP="00A14BA2">
      <w:pPr>
        <w:pStyle w:val="NoSpacing"/>
      </w:pPr>
      <w:r>
        <w:tab/>
      </w:r>
      <w:r>
        <w:tab/>
        <w:t>(C.F.R. 1413-22 p.86)</w:t>
      </w:r>
    </w:p>
    <w:p w14:paraId="0AD25F65" w14:textId="77777777" w:rsidR="00A14BA2" w:rsidRDefault="00A14BA2" w:rsidP="00A14BA2">
      <w:pPr>
        <w:pStyle w:val="NoSpacing"/>
      </w:pPr>
    </w:p>
    <w:p w14:paraId="43A257DB" w14:textId="77777777" w:rsidR="00A14BA2" w:rsidRDefault="00A14BA2" w:rsidP="00A14BA2">
      <w:pPr>
        <w:pStyle w:val="NoSpacing"/>
      </w:pPr>
    </w:p>
    <w:p w14:paraId="46114A8E" w14:textId="77777777" w:rsidR="00A14BA2" w:rsidRDefault="00A14BA2" w:rsidP="00A14BA2">
      <w:pPr>
        <w:pStyle w:val="NoSpacing"/>
      </w:pPr>
      <w:r>
        <w:t>24 November 2024</w:t>
      </w:r>
    </w:p>
    <w:p w14:paraId="480DAE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8CAC7" w14:textId="77777777" w:rsidR="00A14BA2" w:rsidRDefault="00A14BA2" w:rsidP="009139A6">
      <w:r>
        <w:separator/>
      </w:r>
    </w:p>
  </w:endnote>
  <w:endnote w:type="continuationSeparator" w:id="0">
    <w:p w14:paraId="3EF030B5" w14:textId="77777777" w:rsidR="00A14BA2" w:rsidRDefault="00A14B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C85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3E4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3A2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03E01" w14:textId="77777777" w:rsidR="00A14BA2" w:rsidRDefault="00A14BA2" w:rsidP="009139A6">
      <w:r>
        <w:separator/>
      </w:r>
    </w:p>
  </w:footnote>
  <w:footnote w:type="continuationSeparator" w:id="0">
    <w:p w14:paraId="7D40B252" w14:textId="77777777" w:rsidR="00A14BA2" w:rsidRDefault="00A14B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1A8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64B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B19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A2"/>
    <w:rsid w:val="000666E0"/>
    <w:rsid w:val="002510B7"/>
    <w:rsid w:val="00270799"/>
    <w:rsid w:val="005C130B"/>
    <w:rsid w:val="007D1C04"/>
    <w:rsid w:val="00826F5C"/>
    <w:rsid w:val="009139A6"/>
    <w:rsid w:val="009411C2"/>
    <w:rsid w:val="009448BB"/>
    <w:rsid w:val="00947624"/>
    <w:rsid w:val="00A14BA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7FAAB"/>
  <w15:chartTrackingRefBased/>
  <w15:docId w15:val="{F4A10ADE-9A6C-4794-AFC7-7234B526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2024-11-24T21:22:00Z</dcterms:created>
  <dcterms:modified xsi:type="dcterms:W3CDTF">2024-11-24T21:23:00Z</dcterms:modified>
</cp:coreProperties>
</file>