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8AF3A" w14:textId="77777777" w:rsidR="002F3247" w:rsidRDefault="002F3247" w:rsidP="002F3247">
      <w:pPr>
        <w:pStyle w:val="NoSpacing"/>
      </w:pPr>
      <w:r>
        <w:rPr>
          <w:u w:val="single"/>
        </w:rPr>
        <w:t>John CHYSELL</w:t>
      </w:r>
      <w:r>
        <w:t xml:space="preserve">         (fl.1415)</w:t>
      </w:r>
    </w:p>
    <w:p w14:paraId="1386F514" w14:textId="77777777" w:rsidR="002F3247" w:rsidRDefault="002F3247" w:rsidP="002F3247">
      <w:pPr>
        <w:pStyle w:val="NoSpacing"/>
      </w:pPr>
      <w:r>
        <w:t xml:space="preserve">of </w:t>
      </w:r>
      <w:proofErr w:type="spellStart"/>
      <w:r>
        <w:t>Raundes</w:t>
      </w:r>
      <w:proofErr w:type="spellEnd"/>
      <w:r>
        <w:t>.</w:t>
      </w:r>
    </w:p>
    <w:p w14:paraId="3B74ABCD" w14:textId="77777777" w:rsidR="002F3247" w:rsidRDefault="002F3247" w:rsidP="002F3247">
      <w:pPr>
        <w:pStyle w:val="NoSpacing"/>
      </w:pPr>
    </w:p>
    <w:p w14:paraId="05EF9F68" w14:textId="77777777" w:rsidR="002F3247" w:rsidRDefault="002F3247" w:rsidP="002F3247">
      <w:pPr>
        <w:pStyle w:val="NoSpacing"/>
      </w:pPr>
    </w:p>
    <w:p w14:paraId="54C31AA4" w14:textId="77777777" w:rsidR="002F3247" w:rsidRPr="00266FF9" w:rsidRDefault="002F3247" w:rsidP="002F3247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Northamptonshire</w:t>
      </w:r>
    </w:p>
    <w:p w14:paraId="5BE1F8D1" w14:textId="77777777" w:rsidR="002F3247" w:rsidRDefault="002F3247" w:rsidP="002F3247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071351B5" w14:textId="77777777" w:rsidR="002F3247" w:rsidRPr="00266FF9" w:rsidRDefault="002F3247" w:rsidP="002F3247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0B322FD3" w14:textId="77777777" w:rsidR="002F3247" w:rsidRDefault="002F3247" w:rsidP="002F3247">
      <w:pPr>
        <w:pStyle w:val="NoSpacing"/>
      </w:pPr>
      <w:r w:rsidRPr="00266FF9">
        <w:tab/>
      </w:r>
      <w:r w:rsidRPr="00266FF9">
        <w:tab/>
        <w:t>(C.F.R. 1413-22 p.12</w:t>
      </w:r>
      <w:r>
        <w:t>1</w:t>
      </w:r>
      <w:r w:rsidRPr="00266FF9">
        <w:t>)</w:t>
      </w:r>
    </w:p>
    <w:p w14:paraId="1F61656E" w14:textId="77777777" w:rsidR="002F3247" w:rsidRDefault="002F3247" w:rsidP="002F3247">
      <w:pPr>
        <w:pStyle w:val="NoSpacing"/>
      </w:pPr>
    </w:p>
    <w:p w14:paraId="767CF424" w14:textId="77777777" w:rsidR="002F3247" w:rsidRDefault="002F3247" w:rsidP="002F3247">
      <w:pPr>
        <w:pStyle w:val="NoSpacing"/>
      </w:pPr>
    </w:p>
    <w:p w14:paraId="32AEF859" w14:textId="77777777" w:rsidR="002F3247" w:rsidRDefault="002F3247" w:rsidP="002F3247">
      <w:pPr>
        <w:pStyle w:val="NoSpacing"/>
      </w:pPr>
      <w:r>
        <w:t>15 May 2025</w:t>
      </w:r>
    </w:p>
    <w:p w14:paraId="1BBD54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B72CA" w14:textId="77777777" w:rsidR="002F3247" w:rsidRDefault="002F3247" w:rsidP="009139A6">
      <w:r>
        <w:separator/>
      </w:r>
    </w:p>
  </w:endnote>
  <w:endnote w:type="continuationSeparator" w:id="0">
    <w:p w14:paraId="1DCBCC60" w14:textId="77777777" w:rsidR="002F3247" w:rsidRDefault="002F32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A9B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649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C8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0D543" w14:textId="77777777" w:rsidR="002F3247" w:rsidRDefault="002F3247" w:rsidP="009139A6">
      <w:r>
        <w:separator/>
      </w:r>
    </w:p>
  </w:footnote>
  <w:footnote w:type="continuationSeparator" w:id="0">
    <w:p w14:paraId="3B2311EE" w14:textId="77777777" w:rsidR="002F3247" w:rsidRDefault="002F32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3D0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DA3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613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247"/>
    <w:rsid w:val="000666E0"/>
    <w:rsid w:val="000A2E7A"/>
    <w:rsid w:val="001307AC"/>
    <w:rsid w:val="00190DFA"/>
    <w:rsid w:val="002510B7"/>
    <w:rsid w:val="00270799"/>
    <w:rsid w:val="002737D5"/>
    <w:rsid w:val="002F3247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B412F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D73EB"/>
  <w15:chartTrackingRefBased/>
  <w15:docId w15:val="{D287131B-5776-48F7-88C9-2924F50D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2025-05-15T17:18:00Z</dcterms:created>
  <dcterms:modified xsi:type="dcterms:W3CDTF">2025-05-15T17:18:00Z</dcterms:modified>
</cp:coreProperties>
</file>