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63914" w14:textId="1442F3B3" w:rsidR="00C01748" w:rsidRDefault="00C01748" w:rsidP="00C01748">
      <w:pPr>
        <w:pStyle w:val="NoSpacing"/>
      </w:pPr>
      <w:r>
        <w:rPr>
          <w:u w:val="single"/>
        </w:rPr>
        <w:t>Richard CHYRYTON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15</w:t>
      </w:r>
      <w:r>
        <w:t>)</w:t>
      </w:r>
    </w:p>
    <w:p w14:paraId="0798A988" w14:textId="77777777" w:rsidR="00C01748" w:rsidRDefault="00C01748" w:rsidP="00C01748">
      <w:pPr>
        <w:pStyle w:val="NoSpacing"/>
      </w:pPr>
      <w:r>
        <w:t>of the diocese of Exeter.</w:t>
      </w:r>
    </w:p>
    <w:p w14:paraId="06AC843A" w14:textId="77777777" w:rsidR="00C01748" w:rsidRDefault="00C01748" w:rsidP="00C01748">
      <w:pPr>
        <w:pStyle w:val="NoSpacing"/>
      </w:pPr>
    </w:p>
    <w:p w14:paraId="235952EE" w14:textId="77777777" w:rsidR="00C01748" w:rsidRDefault="00C01748" w:rsidP="00C01748">
      <w:pPr>
        <w:pStyle w:val="NoSpacing"/>
      </w:pPr>
    </w:p>
    <w:p w14:paraId="34CF2E3B" w14:textId="4E505B11" w:rsidR="00C01748" w:rsidRDefault="00C01748" w:rsidP="00C01748">
      <w:pPr>
        <w:pStyle w:val="NoSpacing"/>
      </w:pPr>
      <w:r>
        <w:t xml:space="preserve">21 </w:t>
      </w:r>
      <w:r>
        <w:t>Dec.1415</w:t>
      </w:r>
      <w:r>
        <w:tab/>
        <w:t xml:space="preserve">He was ordained to his first tonsure in </w:t>
      </w:r>
      <w:r>
        <w:t>the chapel of the manor of Clyst,</w:t>
      </w:r>
    </w:p>
    <w:p w14:paraId="0B2D6900" w14:textId="1A8B46D4" w:rsidR="00C01748" w:rsidRDefault="00C01748" w:rsidP="00C01748">
      <w:pPr>
        <w:pStyle w:val="NoSpacing"/>
      </w:pPr>
      <w:r>
        <w:tab/>
      </w:r>
      <w:r>
        <w:tab/>
      </w:r>
      <w:r>
        <w:t xml:space="preserve">Devon.   </w:t>
      </w:r>
      <w:r>
        <w:t>(“Stafford Register” pp.430 and 42</w:t>
      </w:r>
      <w:r>
        <w:t>7</w:t>
      </w:r>
      <w:bookmarkStart w:id="0" w:name="_GoBack"/>
      <w:bookmarkEnd w:id="0"/>
      <w:r>
        <w:t>)</w:t>
      </w:r>
    </w:p>
    <w:p w14:paraId="6821D720" w14:textId="77777777" w:rsidR="00C01748" w:rsidRDefault="00C01748" w:rsidP="00C01748">
      <w:pPr>
        <w:pStyle w:val="NoSpacing"/>
      </w:pPr>
    </w:p>
    <w:p w14:paraId="7546D451" w14:textId="77777777" w:rsidR="00C01748" w:rsidRDefault="00C01748" w:rsidP="00C01748">
      <w:pPr>
        <w:pStyle w:val="NoSpacing"/>
      </w:pPr>
    </w:p>
    <w:p w14:paraId="64B333DE" w14:textId="394C24A2" w:rsidR="006B2F86" w:rsidRPr="00C01748" w:rsidRDefault="00C01748" w:rsidP="00C01748">
      <w:pPr>
        <w:pStyle w:val="NoSpacing"/>
      </w:pPr>
      <w:r>
        <w:t>12 March 2019</w:t>
      </w:r>
    </w:p>
    <w:sectPr w:rsidR="006B2F86" w:rsidRPr="00C017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E6D32" w14:textId="77777777" w:rsidR="00C01748" w:rsidRDefault="00C01748" w:rsidP="00E71FC3">
      <w:pPr>
        <w:spacing w:after="0" w:line="240" w:lineRule="auto"/>
      </w:pPr>
      <w:r>
        <w:separator/>
      </w:r>
    </w:p>
  </w:endnote>
  <w:endnote w:type="continuationSeparator" w:id="0">
    <w:p w14:paraId="064EC003" w14:textId="77777777" w:rsidR="00C01748" w:rsidRDefault="00C017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9DC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9C3D5" w14:textId="77777777" w:rsidR="00C01748" w:rsidRDefault="00C01748" w:rsidP="00E71FC3">
      <w:pPr>
        <w:spacing w:after="0" w:line="240" w:lineRule="auto"/>
      </w:pPr>
      <w:r>
        <w:separator/>
      </w:r>
    </w:p>
  </w:footnote>
  <w:footnote w:type="continuationSeparator" w:id="0">
    <w:p w14:paraId="5F8D4ABC" w14:textId="77777777" w:rsidR="00C01748" w:rsidRDefault="00C017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48"/>
    <w:rsid w:val="001A7C09"/>
    <w:rsid w:val="00577BD5"/>
    <w:rsid w:val="00656CBA"/>
    <w:rsid w:val="006A1F77"/>
    <w:rsid w:val="00733BE7"/>
    <w:rsid w:val="00AB52E8"/>
    <w:rsid w:val="00B16D3F"/>
    <w:rsid w:val="00BB41AC"/>
    <w:rsid w:val="00C017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3C8D"/>
  <w15:chartTrackingRefBased/>
  <w15:docId w15:val="{AC2552AE-A74F-41FD-890E-2F957D71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2019-03-12T17:30:00Z</dcterms:created>
  <dcterms:modified xsi:type="dcterms:W3CDTF">2019-03-12T17:31:00Z</dcterms:modified>
</cp:coreProperties>
</file>