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56BCB" w14:textId="089288A2" w:rsidR="00904142" w:rsidRDefault="00904142" w:rsidP="00904142">
      <w:pPr>
        <w:pStyle w:val="NoSpacing"/>
      </w:pPr>
      <w:r>
        <w:rPr>
          <w:u w:val="single"/>
        </w:rPr>
        <w:t>Henry CHYRSTON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4EB51DD7" w14:textId="77777777" w:rsidR="00904142" w:rsidRDefault="00904142" w:rsidP="00904142">
      <w:pPr>
        <w:pStyle w:val="NoSpacing"/>
      </w:pPr>
      <w:r>
        <w:t>of the diocese of Exeter.</w:t>
      </w:r>
    </w:p>
    <w:p w14:paraId="1546ABCE" w14:textId="77777777" w:rsidR="00904142" w:rsidRDefault="00904142" w:rsidP="00904142">
      <w:pPr>
        <w:pStyle w:val="NoSpacing"/>
      </w:pPr>
    </w:p>
    <w:p w14:paraId="5339CA7D" w14:textId="77777777" w:rsidR="00904142" w:rsidRDefault="00904142" w:rsidP="00904142">
      <w:pPr>
        <w:pStyle w:val="NoSpacing"/>
      </w:pPr>
    </w:p>
    <w:p w14:paraId="6B19F047" w14:textId="26A4683D" w:rsidR="00904142" w:rsidRDefault="00904142" w:rsidP="00904142">
      <w:pPr>
        <w:pStyle w:val="NoSpacing"/>
      </w:pPr>
      <w:r>
        <w:tab/>
        <w:t>1409</w:t>
      </w:r>
      <w:r>
        <w:tab/>
        <w:t>He was ordained to his first tonsure</w:t>
      </w:r>
      <w:r>
        <w:t>.</w:t>
      </w:r>
    </w:p>
    <w:p w14:paraId="5D23CFF3" w14:textId="00AAF894" w:rsidR="00904142" w:rsidRDefault="00904142" w:rsidP="00904142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41ED765E" w14:textId="77777777" w:rsidR="00904142" w:rsidRDefault="00904142" w:rsidP="00904142">
      <w:pPr>
        <w:pStyle w:val="NoSpacing"/>
      </w:pPr>
    </w:p>
    <w:p w14:paraId="4DE2CCDD" w14:textId="77777777" w:rsidR="00904142" w:rsidRDefault="00904142" w:rsidP="00904142">
      <w:pPr>
        <w:pStyle w:val="NoSpacing"/>
      </w:pPr>
    </w:p>
    <w:p w14:paraId="10DA1686" w14:textId="77777777" w:rsidR="00904142" w:rsidRPr="006862AC" w:rsidRDefault="00904142" w:rsidP="00904142">
      <w:pPr>
        <w:pStyle w:val="NoSpacing"/>
      </w:pPr>
      <w:r>
        <w:t>13 March 2019</w:t>
      </w:r>
    </w:p>
    <w:p w14:paraId="37617618" w14:textId="15A43441" w:rsidR="006B2F86" w:rsidRPr="00904142" w:rsidRDefault="00904142" w:rsidP="00E71FC3">
      <w:pPr>
        <w:pStyle w:val="NoSpacing"/>
      </w:pPr>
    </w:p>
    <w:sectPr w:rsidR="006B2F86" w:rsidRPr="009041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9FFF9" w14:textId="77777777" w:rsidR="00904142" w:rsidRDefault="00904142" w:rsidP="00E71FC3">
      <w:pPr>
        <w:spacing w:after="0" w:line="240" w:lineRule="auto"/>
      </w:pPr>
      <w:r>
        <w:separator/>
      </w:r>
    </w:p>
  </w:endnote>
  <w:endnote w:type="continuationSeparator" w:id="0">
    <w:p w14:paraId="3F27D379" w14:textId="77777777" w:rsidR="00904142" w:rsidRDefault="009041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E01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ECFE5" w14:textId="77777777" w:rsidR="00904142" w:rsidRDefault="00904142" w:rsidP="00E71FC3">
      <w:pPr>
        <w:spacing w:after="0" w:line="240" w:lineRule="auto"/>
      </w:pPr>
      <w:r>
        <w:separator/>
      </w:r>
    </w:p>
  </w:footnote>
  <w:footnote w:type="continuationSeparator" w:id="0">
    <w:p w14:paraId="29A2774F" w14:textId="77777777" w:rsidR="00904142" w:rsidRDefault="009041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42"/>
    <w:rsid w:val="001A7C09"/>
    <w:rsid w:val="00577BD5"/>
    <w:rsid w:val="00656CBA"/>
    <w:rsid w:val="006A1F77"/>
    <w:rsid w:val="00733BE7"/>
    <w:rsid w:val="0090414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D0DF"/>
  <w15:chartTrackingRefBased/>
  <w15:docId w15:val="{7760051C-41B0-41C5-9D50-8AA0E722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2019-03-13T21:52:00Z</dcterms:created>
  <dcterms:modified xsi:type="dcterms:W3CDTF">2019-03-13T21:54:00Z</dcterms:modified>
</cp:coreProperties>
</file>