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A1C75" w14:textId="77777777" w:rsidR="008B0D6D" w:rsidRPr="00D11330" w:rsidRDefault="008B0D6D" w:rsidP="008B0D6D">
      <w:pPr>
        <w:pStyle w:val="NoSpacing"/>
        <w:rPr>
          <w:lang w:val="en-GB"/>
        </w:rPr>
      </w:pPr>
      <w:r w:rsidRPr="00D11330">
        <w:rPr>
          <w:u w:val="single"/>
          <w:lang w:val="en-GB"/>
        </w:rPr>
        <w:t>William CHYRCHEYERD</w:t>
      </w:r>
      <w:r w:rsidRPr="00D11330">
        <w:rPr>
          <w:lang w:val="en-GB"/>
        </w:rPr>
        <w:t xml:space="preserve">     </w:t>
      </w:r>
      <w:proofErr w:type="gramStart"/>
      <w:r w:rsidRPr="00D11330">
        <w:rPr>
          <w:lang w:val="en-GB"/>
        </w:rPr>
        <w:t xml:space="preserve">   (</w:t>
      </w:r>
      <w:proofErr w:type="gramEnd"/>
      <w:r w:rsidRPr="00D11330">
        <w:rPr>
          <w:lang w:val="en-GB"/>
        </w:rPr>
        <w:t>fl.1486)</w:t>
      </w:r>
    </w:p>
    <w:p w14:paraId="68028EB7" w14:textId="77777777" w:rsidR="008B0D6D" w:rsidRPr="00D11330" w:rsidRDefault="008B0D6D" w:rsidP="008B0D6D">
      <w:pPr>
        <w:pStyle w:val="NoSpacing"/>
        <w:rPr>
          <w:lang w:val="en-GB"/>
        </w:rPr>
      </w:pPr>
    </w:p>
    <w:p w14:paraId="452A0275" w14:textId="77777777" w:rsidR="008B0D6D" w:rsidRPr="00D11330" w:rsidRDefault="008B0D6D" w:rsidP="008B0D6D">
      <w:pPr>
        <w:pStyle w:val="NoSpacing"/>
        <w:rPr>
          <w:lang w:val="en-GB"/>
        </w:rPr>
      </w:pPr>
    </w:p>
    <w:p w14:paraId="77AD25A2" w14:textId="77777777" w:rsidR="008B0D6D" w:rsidRPr="00D11330" w:rsidRDefault="008B0D6D" w:rsidP="008B0D6D">
      <w:pPr>
        <w:pStyle w:val="NoSpacing"/>
        <w:rPr>
          <w:lang w:val="en-GB"/>
        </w:rPr>
      </w:pPr>
      <w:r w:rsidRPr="00D11330">
        <w:rPr>
          <w:lang w:val="en-GB"/>
        </w:rPr>
        <w:t>12 Nov.1486</w:t>
      </w:r>
      <w:r w:rsidRPr="00D11330">
        <w:rPr>
          <w:lang w:val="en-GB"/>
        </w:rPr>
        <w:tab/>
        <w:t xml:space="preserve">He was appointed in the office of the </w:t>
      </w:r>
      <w:proofErr w:type="spellStart"/>
      <w:r w:rsidRPr="00D11330">
        <w:rPr>
          <w:lang w:val="en-GB"/>
        </w:rPr>
        <w:t>tronage</w:t>
      </w:r>
      <w:proofErr w:type="spellEnd"/>
      <w:r w:rsidRPr="00D11330">
        <w:rPr>
          <w:lang w:val="en-GB"/>
        </w:rPr>
        <w:t xml:space="preserve"> and </w:t>
      </w:r>
      <w:proofErr w:type="spellStart"/>
      <w:r w:rsidRPr="00D11330">
        <w:rPr>
          <w:lang w:val="en-GB"/>
        </w:rPr>
        <w:t>pessage</w:t>
      </w:r>
      <w:proofErr w:type="spellEnd"/>
      <w:r w:rsidRPr="00D11330">
        <w:rPr>
          <w:lang w:val="en-GB"/>
        </w:rPr>
        <w:t xml:space="preserve"> in the port of Boston,</w:t>
      </w:r>
    </w:p>
    <w:p w14:paraId="48899D9B" w14:textId="77777777" w:rsidR="008B0D6D" w:rsidRPr="00D11330" w:rsidRDefault="008B0D6D" w:rsidP="008B0D6D">
      <w:pPr>
        <w:pStyle w:val="NoSpacing"/>
        <w:rPr>
          <w:lang w:val="en-GB"/>
        </w:rPr>
      </w:pPr>
      <w:r w:rsidRPr="00D11330">
        <w:rPr>
          <w:lang w:val="en-GB"/>
        </w:rPr>
        <w:tab/>
      </w:r>
      <w:r w:rsidRPr="00D11330">
        <w:rPr>
          <w:lang w:val="en-GB"/>
        </w:rPr>
        <w:tab/>
        <w:t>Lincolnshire.    (C.P.R. 1485-94 p.159)</w:t>
      </w:r>
    </w:p>
    <w:p w14:paraId="6270108F" w14:textId="77777777" w:rsidR="008B0D6D" w:rsidRPr="00D11330" w:rsidRDefault="008B0D6D" w:rsidP="008B0D6D">
      <w:pPr>
        <w:pStyle w:val="NoSpacing"/>
        <w:rPr>
          <w:lang w:val="en-GB"/>
        </w:rPr>
      </w:pPr>
    </w:p>
    <w:p w14:paraId="00382235" w14:textId="77777777" w:rsidR="008B0D6D" w:rsidRPr="00D11330" w:rsidRDefault="008B0D6D" w:rsidP="008B0D6D">
      <w:pPr>
        <w:pStyle w:val="NoSpacing"/>
        <w:rPr>
          <w:lang w:val="en-GB"/>
        </w:rPr>
      </w:pPr>
    </w:p>
    <w:p w14:paraId="04850015" w14:textId="77777777" w:rsidR="008B0D6D" w:rsidRPr="00D11330" w:rsidRDefault="008B0D6D" w:rsidP="008B0D6D">
      <w:pPr>
        <w:pStyle w:val="NoSpacing"/>
        <w:rPr>
          <w:lang w:val="en-GB"/>
        </w:rPr>
      </w:pPr>
      <w:r w:rsidRPr="00D11330">
        <w:rPr>
          <w:lang w:val="en-GB"/>
        </w:rPr>
        <w:t>8 October 2004</w:t>
      </w:r>
    </w:p>
    <w:p w14:paraId="060117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A42E3" w14:textId="77777777" w:rsidR="008B0D6D" w:rsidRDefault="008B0D6D" w:rsidP="009139A6">
      <w:r>
        <w:separator/>
      </w:r>
    </w:p>
  </w:endnote>
  <w:endnote w:type="continuationSeparator" w:id="0">
    <w:p w14:paraId="2932F1BC" w14:textId="77777777" w:rsidR="008B0D6D" w:rsidRDefault="008B0D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138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761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D75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50A2C" w14:textId="77777777" w:rsidR="008B0D6D" w:rsidRDefault="008B0D6D" w:rsidP="009139A6">
      <w:r>
        <w:separator/>
      </w:r>
    </w:p>
  </w:footnote>
  <w:footnote w:type="continuationSeparator" w:id="0">
    <w:p w14:paraId="1345CF91" w14:textId="77777777" w:rsidR="008B0D6D" w:rsidRDefault="008B0D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B072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637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DBE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6D"/>
    <w:rsid w:val="000666E0"/>
    <w:rsid w:val="002510B7"/>
    <w:rsid w:val="00270799"/>
    <w:rsid w:val="005C130B"/>
    <w:rsid w:val="00826F5C"/>
    <w:rsid w:val="008B0D6D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CFF42"/>
  <w15:chartTrackingRefBased/>
  <w15:docId w15:val="{FCF82CD8-474B-459B-8B37-CB88BDD0E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2024-10-08T16:29:00Z</dcterms:created>
  <dcterms:modified xsi:type="dcterms:W3CDTF">2024-10-08T16:29:00Z</dcterms:modified>
</cp:coreProperties>
</file>