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19F55B" w14:textId="77777777" w:rsidR="004C7298" w:rsidRDefault="004C7298" w:rsidP="004C72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CHYRCHE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</w:t>
      </w:r>
    </w:p>
    <w:p w14:paraId="28E66074" w14:textId="77777777" w:rsidR="004C7298" w:rsidRDefault="004C7298" w:rsidP="004C72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Essex.</w:t>
      </w:r>
    </w:p>
    <w:p w14:paraId="290F050E" w14:textId="77777777" w:rsidR="004C7298" w:rsidRDefault="004C7298" w:rsidP="004C72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41A56E" w14:textId="77777777" w:rsidR="004C7298" w:rsidRDefault="004C7298" w:rsidP="004C72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744168" w14:textId="77777777" w:rsidR="004C7298" w:rsidRDefault="004C7298" w:rsidP="004C72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Apr.1400</w:t>
      </w:r>
      <w:r>
        <w:rPr>
          <w:rFonts w:ascii="Times New Roman" w:hAnsi="Times New Roman" w:cs="Times New Roman"/>
          <w:sz w:val="24"/>
          <w:szCs w:val="24"/>
        </w:rPr>
        <w:tab/>
        <w:t>He had died before this time.   (C.F.R. 1399-1405 p.78)</w:t>
      </w:r>
    </w:p>
    <w:p w14:paraId="53FE0174" w14:textId="77777777" w:rsidR="004C7298" w:rsidRDefault="004C7298" w:rsidP="004C72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8AB4B4" w14:textId="77777777" w:rsidR="004C7298" w:rsidRDefault="004C7298" w:rsidP="004C72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433702" w14:textId="77777777" w:rsidR="004C7298" w:rsidRDefault="004C7298" w:rsidP="004C72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April 2021</w:t>
      </w:r>
    </w:p>
    <w:p w14:paraId="72403FA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FEF8E4" w14:textId="77777777" w:rsidR="004C7298" w:rsidRDefault="004C7298" w:rsidP="009139A6">
      <w:r>
        <w:separator/>
      </w:r>
    </w:p>
  </w:endnote>
  <w:endnote w:type="continuationSeparator" w:id="0">
    <w:p w14:paraId="542363EE" w14:textId="77777777" w:rsidR="004C7298" w:rsidRDefault="004C72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2611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0D4F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672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D7AE42" w14:textId="77777777" w:rsidR="004C7298" w:rsidRDefault="004C7298" w:rsidP="009139A6">
      <w:r>
        <w:separator/>
      </w:r>
    </w:p>
  </w:footnote>
  <w:footnote w:type="continuationSeparator" w:id="0">
    <w:p w14:paraId="1586F365" w14:textId="77777777" w:rsidR="004C7298" w:rsidRDefault="004C72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227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89E0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D52A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298"/>
    <w:rsid w:val="000666E0"/>
    <w:rsid w:val="002510B7"/>
    <w:rsid w:val="004C729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92E42"/>
  <w15:chartTrackingRefBased/>
  <w15:docId w15:val="{3802A0CA-348D-4BB7-ACCF-A174EADA7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2021-04-16T15:06:00Z</dcterms:created>
  <dcterms:modified xsi:type="dcterms:W3CDTF">2021-04-16T15:07:00Z</dcterms:modified>
</cp:coreProperties>
</file>