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86B08" w14:textId="77777777" w:rsidR="00C77482" w:rsidRDefault="00C77482" w:rsidP="00C774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CHYRCHE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685F00CC" w14:textId="77777777" w:rsidR="00C77482" w:rsidRDefault="00C77482" w:rsidP="00C774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FAE8BB8" w14:textId="77777777" w:rsidR="00C77482" w:rsidRDefault="00C77482" w:rsidP="00C774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32E41E" w14:textId="77777777" w:rsidR="00C77482" w:rsidRDefault="00C77482" w:rsidP="00C774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66174E" w14:textId="77777777" w:rsidR="00C77482" w:rsidRDefault="00C77482" w:rsidP="00C774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May1408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C990553" w14:textId="77777777" w:rsidR="00C77482" w:rsidRDefault="00C77482" w:rsidP="00C77482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p.251)</w:t>
      </w:r>
    </w:p>
    <w:p w14:paraId="656DE989" w14:textId="77777777" w:rsidR="00C77482" w:rsidRDefault="00C77482" w:rsidP="00C774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44A5294D" w14:textId="77777777" w:rsidR="00C77482" w:rsidRDefault="00C77482" w:rsidP="00C774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2E4478" w14:textId="77777777" w:rsidR="00C77482" w:rsidRDefault="00C77482" w:rsidP="00C774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056CBB" w14:textId="77777777" w:rsidR="00C77482" w:rsidRDefault="00C77482" w:rsidP="00C774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2022</w:t>
      </w:r>
    </w:p>
    <w:p w14:paraId="135BF1A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F0001" w14:textId="77777777" w:rsidR="00C77482" w:rsidRDefault="00C77482" w:rsidP="009139A6">
      <w:r>
        <w:separator/>
      </w:r>
    </w:p>
  </w:endnote>
  <w:endnote w:type="continuationSeparator" w:id="0">
    <w:p w14:paraId="5BF2225D" w14:textId="77777777" w:rsidR="00C77482" w:rsidRDefault="00C774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C95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24C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001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13B20" w14:textId="77777777" w:rsidR="00C77482" w:rsidRDefault="00C77482" w:rsidP="009139A6">
      <w:r>
        <w:separator/>
      </w:r>
    </w:p>
  </w:footnote>
  <w:footnote w:type="continuationSeparator" w:id="0">
    <w:p w14:paraId="1DB22706" w14:textId="77777777" w:rsidR="00C77482" w:rsidRDefault="00C774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6D7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1B0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99E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8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7748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98345"/>
  <w15:chartTrackingRefBased/>
  <w15:docId w15:val="{E1ED61A8-5D66-42D9-B864-6719D6BA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48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2022-07-16T19:31:00Z</dcterms:created>
  <dcterms:modified xsi:type="dcterms:W3CDTF">2022-07-16T19:32:00Z</dcterms:modified>
</cp:coreProperties>
</file>